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69DA806" w14:textId="2EF65295" w:rsidR="00A56AA5" w:rsidRPr="005015E7" w:rsidRDefault="002332A7">
      <w:pPr>
        <w:pStyle w:val="ContactInfo"/>
        <w:rPr>
          <w:color w:val="000000" w:themeColor="text1"/>
        </w:rPr>
      </w:pPr>
      <w:r>
        <w:rPr>
          <w:color w:val="000000" w:themeColor="text1"/>
        </w:rPr>
        <w:t>326 Auburn Avenue</w:t>
      </w:r>
      <w:bookmarkStart w:id="0" w:name="_GoBack"/>
      <w:bookmarkEnd w:id="0"/>
    </w:p>
    <w:p w14:paraId="7943DD25" w14:textId="2FA3AB3B" w:rsidR="006C7076" w:rsidRPr="002332A7" w:rsidRDefault="006C7076">
      <w:pPr>
        <w:pStyle w:val="ContactInfo"/>
        <w:rPr>
          <w:color w:val="000000" w:themeColor="text1"/>
        </w:rPr>
      </w:pPr>
      <w:r w:rsidRPr="002332A7">
        <w:rPr>
          <w:color w:val="000000" w:themeColor="text1"/>
        </w:rPr>
        <w:t>Buffalo N</w:t>
      </w:r>
      <w:r w:rsidR="005C1EC5" w:rsidRPr="002332A7">
        <w:rPr>
          <w:color w:val="000000" w:themeColor="text1"/>
        </w:rPr>
        <w:t xml:space="preserve">ew </w:t>
      </w:r>
      <w:r w:rsidRPr="002332A7">
        <w:rPr>
          <w:color w:val="000000" w:themeColor="text1"/>
        </w:rPr>
        <w:t>Y</w:t>
      </w:r>
      <w:r w:rsidR="005C1EC5" w:rsidRPr="002332A7">
        <w:rPr>
          <w:color w:val="000000" w:themeColor="text1"/>
        </w:rPr>
        <w:t>ork</w:t>
      </w:r>
      <w:r w:rsidRPr="002332A7">
        <w:rPr>
          <w:color w:val="000000" w:themeColor="text1"/>
        </w:rPr>
        <w:t>, 14213</w:t>
      </w:r>
    </w:p>
    <w:p w14:paraId="3B87D505" w14:textId="77777777" w:rsidR="00A56AA5" w:rsidRPr="002332A7" w:rsidRDefault="006C7076">
      <w:pPr>
        <w:pStyle w:val="ContactInfo"/>
        <w:rPr>
          <w:color w:val="000000" w:themeColor="text1"/>
        </w:rPr>
      </w:pPr>
      <w:r w:rsidRPr="002332A7">
        <w:rPr>
          <w:color w:val="000000" w:themeColor="text1"/>
        </w:rPr>
        <w:t>(716) 807-6074</w:t>
      </w:r>
    </w:p>
    <w:p w14:paraId="7E248DC0" w14:textId="35959470" w:rsidR="00B71D26" w:rsidRPr="002332A7" w:rsidRDefault="002332A7" w:rsidP="00B71D26">
      <w:pPr>
        <w:pStyle w:val="ContactInfo"/>
        <w:rPr>
          <w:color w:val="000000" w:themeColor="text1"/>
        </w:rPr>
      </w:pPr>
      <w:r w:rsidRPr="002332A7">
        <w:rPr>
          <w:color w:val="000000" w:themeColor="text1"/>
        </w:rPr>
        <w:fldChar w:fldCharType="begin"/>
      </w:r>
      <w:r w:rsidRPr="002332A7">
        <w:rPr>
          <w:color w:val="000000" w:themeColor="text1"/>
        </w:rPr>
        <w:instrText xml:space="preserve"> HYPERLINK "mailto:abentley2358@gmail.com" </w:instrText>
      </w:r>
      <w:r w:rsidRPr="002332A7">
        <w:rPr>
          <w:color w:val="000000" w:themeColor="text1"/>
        </w:rPr>
        <w:fldChar w:fldCharType="separate"/>
      </w:r>
      <w:r w:rsidRPr="002332A7">
        <w:rPr>
          <w:rStyle w:val="Hyperlink"/>
          <w:color w:val="000000" w:themeColor="text1"/>
          <w:u w:val="none"/>
        </w:rPr>
        <w:t>ab</w:t>
      </w:r>
      <w:r w:rsidRPr="002332A7">
        <w:rPr>
          <w:rStyle w:val="Hyperlink"/>
          <w:color w:val="000000" w:themeColor="text1"/>
          <w:u w:val="none"/>
        </w:rPr>
        <w:t>entley2358@gmail.com</w:t>
      </w:r>
      <w:r w:rsidRPr="002332A7">
        <w:rPr>
          <w:color w:val="000000" w:themeColor="text1"/>
        </w:rPr>
        <w:fldChar w:fldCharType="end"/>
      </w:r>
    </w:p>
    <w:p w14:paraId="3421DBAC" w14:textId="7D7CD3B7" w:rsidR="002332A7" w:rsidRPr="002332A7" w:rsidRDefault="002332A7" w:rsidP="00B71D26">
      <w:pPr>
        <w:pStyle w:val="ContactInfo"/>
        <w:rPr>
          <w:color w:val="000000" w:themeColor="text1"/>
        </w:rPr>
      </w:pPr>
      <w:r w:rsidRPr="002332A7">
        <w:rPr>
          <w:color w:val="000000" w:themeColor="text1"/>
        </w:rPr>
        <w:t>linkedin.com/in/abentley2358</w:t>
      </w:r>
    </w:p>
    <w:p w14:paraId="62F364E0" w14:textId="77777777" w:rsidR="00A56AA5" w:rsidRPr="005015E7" w:rsidRDefault="003919EB" w:rsidP="005C1EC5">
      <w:pPr>
        <w:pStyle w:val="Name"/>
        <w:outlineLvl w:val="0"/>
      </w:pPr>
      <w:sdt>
        <w:sdtPr>
          <w:alias w:val="Your Name"/>
          <w:tag w:val=""/>
          <w:id w:val="1197042864"/>
          <w:placeholder>
            <w:docPart w:val="472F31BAA70F4F4FB5A8C64D080961F8"/>
          </w:placeholder>
          <w:temporary/>
  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  <w15:appearance w15:val="hidden"/>
          <w:text/>
        </w:sdtPr>
        <w:sdtEndPr/>
        <w:sdtContent>
          <w:r w:rsidR="006C7076" w:rsidRPr="005015E7">
            <w:t>Amanda Bentley</w:t>
          </w:r>
        </w:sdtContent>
      </w:sdt>
    </w:p>
    <w:tbl>
      <w:tblPr>
        <w:tblStyle w:val="ResumeTable"/>
        <w:tblW w:w="5000" w:type="pct"/>
        <w:tblLook w:val="04A0" w:firstRow="1" w:lastRow="0" w:firstColumn="1" w:lastColumn="0" w:noHBand="0" w:noVBand="1"/>
        <w:tblCaption w:val="Resume layout table"/>
      </w:tblPr>
      <w:tblGrid>
        <w:gridCol w:w="2478"/>
        <w:gridCol w:w="7602"/>
      </w:tblGrid>
      <w:tr w:rsidR="005015E7" w:rsidRPr="005015E7" w14:paraId="116A4C4B" w14:textId="77777777" w:rsidTr="00B71D26">
        <w:trPr>
          <w:trHeight w:val="801"/>
        </w:trPr>
        <w:tc>
          <w:tcPr>
            <w:tcW w:w="2478" w:type="dxa"/>
            <w:tcMar>
              <w:right w:w="475" w:type="dxa"/>
            </w:tcMar>
          </w:tcPr>
          <w:p w14:paraId="2E71DBD7" w14:textId="77777777" w:rsidR="00A56AA5" w:rsidRPr="005015E7" w:rsidRDefault="007C4CFF">
            <w:pPr>
              <w:pStyle w:val="Heading1"/>
              <w:outlineLvl w:val="0"/>
              <w:rPr>
                <w:color w:val="000000" w:themeColor="text1"/>
              </w:rPr>
            </w:pPr>
            <w:r w:rsidRPr="005015E7">
              <w:rPr>
                <w:color w:val="000000" w:themeColor="text1"/>
              </w:rPr>
              <w:t>Objective</w:t>
            </w:r>
          </w:p>
        </w:tc>
        <w:tc>
          <w:tcPr>
            <w:tcW w:w="7602" w:type="dxa"/>
          </w:tcPr>
          <w:p w14:paraId="610B8140" w14:textId="3E2BDF49" w:rsidR="00A56AA5" w:rsidRPr="005015E7" w:rsidRDefault="002332A7">
            <w:pPr>
              <w:pStyle w:val="ResumeText"/>
              <w:rPr>
                <w:color w:val="000000" w:themeColor="text1"/>
              </w:rPr>
            </w:pPr>
            <w:r>
              <w:rPr>
                <w:color w:val="000000" w:themeColor="text1"/>
                <w:szCs w:val="24"/>
                <w:lang w:eastAsia="en-US"/>
              </w:rPr>
              <w:t xml:space="preserve">To secure a position as a Mechanical / </w:t>
            </w:r>
            <w:r w:rsidRPr="002332A7">
              <w:rPr>
                <w:color w:val="000000" w:themeColor="text1"/>
                <w:szCs w:val="24"/>
                <w:lang w:eastAsia="en-US"/>
              </w:rPr>
              <w:t>Quality Control Technician</w:t>
            </w:r>
            <w:r w:rsidR="00B71D26" w:rsidRPr="00B71D26">
              <w:rPr>
                <w:color w:val="000000" w:themeColor="text1"/>
                <w:szCs w:val="24"/>
                <w:lang w:eastAsia="en-US"/>
              </w:rPr>
              <w:t>.</w:t>
            </w:r>
          </w:p>
        </w:tc>
      </w:tr>
      <w:tr w:rsidR="005015E7" w:rsidRPr="005015E7" w14:paraId="0A6E43E9" w14:textId="77777777" w:rsidTr="009E1BF1">
        <w:trPr>
          <w:trHeight w:val="209"/>
        </w:trPr>
        <w:tc>
          <w:tcPr>
            <w:tcW w:w="2478" w:type="dxa"/>
            <w:vMerge w:val="restart"/>
            <w:tcMar>
              <w:right w:w="475" w:type="dxa"/>
            </w:tcMar>
          </w:tcPr>
          <w:p w14:paraId="62D8C034" w14:textId="77777777" w:rsidR="003E582D" w:rsidRPr="005015E7" w:rsidRDefault="003E582D" w:rsidP="0092499E">
            <w:pPr>
              <w:pStyle w:val="Heading1"/>
              <w:outlineLvl w:val="0"/>
              <w:rPr>
                <w:color w:val="000000" w:themeColor="text1"/>
              </w:rPr>
            </w:pPr>
            <w:r w:rsidRPr="005015E7">
              <w:rPr>
                <w:color w:val="000000" w:themeColor="text1"/>
              </w:rPr>
              <w:t>Under- graduate Education</w:t>
            </w:r>
          </w:p>
        </w:tc>
        <w:tc>
          <w:tcPr>
            <w:tcW w:w="7602" w:type="dxa"/>
            <w:tcBorders>
              <w:top w:val="single" w:sz="4" w:space="0" w:color="6F6F74" w:themeColor="accent1"/>
            </w:tcBorders>
          </w:tcPr>
          <w:p w14:paraId="3052701F" w14:textId="345AA231" w:rsidR="003E582D" w:rsidRPr="005015E7" w:rsidRDefault="00EC03BA" w:rsidP="0092499E">
            <w:pPr>
              <w:pStyle w:val="Heading2"/>
              <w:outlineLvl w:val="1"/>
              <w:rPr>
                <w:color w:val="000000" w:themeColor="text1"/>
              </w:rPr>
            </w:pPr>
            <w:r>
              <w:rPr>
                <w:color w:val="000000" w:themeColor="text1"/>
              </w:rPr>
              <w:t>SUNY collage at Buffalo</w:t>
            </w:r>
          </w:p>
          <w:p w14:paraId="65A417F2" w14:textId="1C8CDE5B" w:rsidR="003E582D" w:rsidRPr="005015E7" w:rsidRDefault="002C0E7A" w:rsidP="0092499E">
            <w:pPr>
              <w:pStyle w:val="ResumeText"/>
              <w:rPr>
                <w:color w:val="000000" w:themeColor="text1"/>
              </w:rPr>
            </w:pPr>
            <w:r w:rsidRPr="005015E7">
              <w:rPr>
                <w:color w:val="000000" w:themeColor="text1"/>
              </w:rPr>
              <w:t>Industrial Technology</w:t>
            </w:r>
            <w:r w:rsidR="00EC03BA">
              <w:rPr>
                <w:color w:val="000000" w:themeColor="text1"/>
              </w:rPr>
              <w:t xml:space="preserve"> </w:t>
            </w:r>
            <w:r w:rsidR="009E1BF1">
              <w:rPr>
                <w:color w:val="000000" w:themeColor="text1"/>
              </w:rPr>
              <w:t>(Current)</w:t>
            </w:r>
          </w:p>
          <w:p w14:paraId="63379214" w14:textId="77777777" w:rsidR="003E582D" w:rsidRPr="005015E7" w:rsidRDefault="003E582D" w:rsidP="0092499E">
            <w:pPr>
              <w:pStyle w:val="ResumeText"/>
              <w:ind w:left="720"/>
              <w:rPr>
                <w:color w:val="000000" w:themeColor="text1"/>
              </w:rPr>
            </w:pPr>
            <w:r w:rsidRPr="005015E7">
              <w:rPr>
                <w:color w:val="000000" w:themeColor="text1"/>
              </w:rPr>
              <w:t>Fall 2016 – Present</w:t>
            </w:r>
          </w:p>
          <w:p w14:paraId="65EBEA12" w14:textId="5D54E425" w:rsidR="003E582D" w:rsidRPr="005015E7" w:rsidRDefault="003E582D" w:rsidP="0092499E">
            <w:pPr>
              <w:pStyle w:val="ResumeText"/>
              <w:rPr>
                <w:color w:val="000000" w:themeColor="text1"/>
              </w:rPr>
            </w:pPr>
            <w:r w:rsidRPr="005015E7">
              <w:rPr>
                <w:color w:val="000000" w:themeColor="text1"/>
              </w:rPr>
              <w:t>Biotechnology</w:t>
            </w:r>
            <w:r w:rsidR="00EB3EE9">
              <w:rPr>
                <w:color w:val="000000" w:themeColor="text1"/>
              </w:rPr>
              <w:t xml:space="preserve"> (Previous</w:t>
            </w:r>
            <w:r w:rsidR="009E1BF1">
              <w:rPr>
                <w:color w:val="000000" w:themeColor="text1"/>
              </w:rPr>
              <w:t>)</w:t>
            </w:r>
          </w:p>
          <w:p w14:paraId="267FA874" w14:textId="77777777" w:rsidR="003E582D" w:rsidRPr="005015E7" w:rsidRDefault="003E582D" w:rsidP="0092499E">
            <w:pPr>
              <w:pStyle w:val="ResumeText"/>
              <w:ind w:left="720"/>
              <w:rPr>
                <w:color w:val="000000" w:themeColor="text1"/>
              </w:rPr>
            </w:pPr>
            <w:r w:rsidRPr="005015E7">
              <w:rPr>
                <w:color w:val="000000" w:themeColor="text1"/>
              </w:rPr>
              <w:t>Spring 2015 – Spring 2016</w:t>
            </w:r>
          </w:p>
        </w:tc>
      </w:tr>
      <w:tr w:rsidR="005015E7" w:rsidRPr="005015E7" w14:paraId="2690F59F" w14:textId="77777777" w:rsidTr="009E1BF1">
        <w:trPr>
          <w:trHeight w:val="207"/>
        </w:trPr>
        <w:tc>
          <w:tcPr>
            <w:tcW w:w="2478" w:type="dxa"/>
            <w:vMerge/>
            <w:tcMar>
              <w:right w:w="475" w:type="dxa"/>
            </w:tcMar>
          </w:tcPr>
          <w:p w14:paraId="432FE5FC" w14:textId="77777777" w:rsidR="003E582D" w:rsidRPr="005015E7" w:rsidRDefault="003E582D" w:rsidP="0092499E">
            <w:pPr>
              <w:pStyle w:val="Heading1"/>
              <w:outlineLvl w:val="0"/>
              <w:rPr>
                <w:color w:val="000000" w:themeColor="text1"/>
              </w:rPr>
            </w:pPr>
          </w:p>
        </w:tc>
        <w:tc>
          <w:tcPr>
            <w:tcW w:w="7602" w:type="dxa"/>
            <w:tcBorders>
              <w:top w:val="single" w:sz="4" w:space="0" w:color="6F6F74" w:themeColor="accent1"/>
            </w:tcBorders>
          </w:tcPr>
          <w:p w14:paraId="1F96D20F" w14:textId="77777777" w:rsidR="003E582D" w:rsidRPr="005015E7" w:rsidRDefault="003E582D" w:rsidP="0092499E">
            <w:pPr>
              <w:pStyle w:val="Heading2"/>
              <w:outlineLvl w:val="1"/>
              <w:rPr>
                <w:color w:val="000000" w:themeColor="text1"/>
              </w:rPr>
            </w:pPr>
            <w:r w:rsidRPr="005015E7">
              <w:rPr>
                <w:color w:val="000000" w:themeColor="text1"/>
              </w:rPr>
              <w:t>Niagara County Community College</w:t>
            </w:r>
          </w:p>
          <w:p w14:paraId="7805574C" w14:textId="77777777" w:rsidR="003E582D" w:rsidRPr="005015E7" w:rsidRDefault="003E582D" w:rsidP="0092499E">
            <w:pPr>
              <w:pStyle w:val="ResumeText"/>
              <w:rPr>
                <w:color w:val="000000" w:themeColor="text1"/>
              </w:rPr>
            </w:pPr>
            <w:r w:rsidRPr="005015E7">
              <w:rPr>
                <w:color w:val="000000" w:themeColor="text1"/>
              </w:rPr>
              <w:t>Liberal Arts, Mathematics &amp; Sciences</w:t>
            </w:r>
          </w:p>
          <w:p w14:paraId="7FF2F43E" w14:textId="77777777" w:rsidR="003E582D" w:rsidRPr="005015E7" w:rsidRDefault="003E582D" w:rsidP="0092499E">
            <w:pPr>
              <w:ind w:left="720"/>
              <w:rPr>
                <w:color w:val="000000" w:themeColor="text1"/>
              </w:rPr>
            </w:pPr>
            <w:r w:rsidRPr="005015E7">
              <w:rPr>
                <w:color w:val="000000" w:themeColor="text1"/>
              </w:rPr>
              <w:t>Fall 2012 – Summer 2014</w:t>
            </w:r>
          </w:p>
        </w:tc>
      </w:tr>
      <w:tr w:rsidR="005C2D22" w:rsidRPr="005015E7" w14:paraId="0C3AF7BF" w14:textId="77777777" w:rsidTr="005C2305">
        <w:tc>
          <w:tcPr>
            <w:tcW w:w="2478" w:type="dxa"/>
            <w:tcMar>
              <w:right w:w="475" w:type="dxa"/>
            </w:tcMar>
          </w:tcPr>
          <w:p w14:paraId="3DADB0BF" w14:textId="77777777" w:rsidR="005C2D22" w:rsidRPr="005015E7" w:rsidRDefault="005C2D22" w:rsidP="005C2305">
            <w:pPr>
              <w:pStyle w:val="Heading1"/>
              <w:outlineLvl w:val="0"/>
              <w:rPr>
                <w:color w:val="000000" w:themeColor="text1"/>
              </w:rPr>
            </w:pPr>
            <w:r w:rsidRPr="005015E7">
              <w:rPr>
                <w:color w:val="000000" w:themeColor="text1"/>
              </w:rPr>
              <w:t>Technical Skills</w:t>
            </w:r>
          </w:p>
        </w:tc>
        <w:tc>
          <w:tcPr>
            <w:tcW w:w="7602" w:type="dxa"/>
          </w:tcPr>
          <w:p w14:paraId="556A8CCE" w14:textId="2033AB4F" w:rsidR="005C1EC5" w:rsidRDefault="005C1EC5" w:rsidP="005C2305">
            <w:pPr>
              <w:pStyle w:val="ResumeText"/>
              <w:numPr>
                <w:ilvl w:val="0"/>
                <w:numId w:val="1"/>
              </w:numPr>
              <w:rPr>
                <w:color w:val="000000" w:themeColor="text1"/>
              </w:rPr>
            </w:pPr>
            <w:r>
              <w:rPr>
                <w:color w:val="000000" w:themeColor="text1"/>
              </w:rPr>
              <w:t>Mac, Windows, Linux, Android, iOS</w:t>
            </w:r>
          </w:p>
          <w:p w14:paraId="4B627451" w14:textId="6A46F41C" w:rsidR="005C2D22" w:rsidRPr="005015E7" w:rsidRDefault="005C1EC5" w:rsidP="005C2305">
            <w:pPr>
              <w:pStyle w:val="ResumeText"/>
              <w:numPr>
                <w:ilvl w:val="0"/>
                <w:numId w:val="1"/>
              </w:numPr>
              <w:rPr>
                <w:color w:val="000000" w:themeColor="text1"/>
              </w:rPr>
            </w:pPr>
            <w:r>
              <w:rPr>
                <w:color w:val="000000" w:themeColor="text1"/>
              </w:rPr>
              <w:t>Fusion 360</w:t>
            </w:r>
            <w:r>
              <w:rPr>
                <w:color w:val="000000" w:themeColor="text1"/>
              </w:rPr>
              <w:t xml:space="preserve">, </w:t>
            </w:r>
            <w:r w:rsidRPr="005015E7">
              <w:rPr>
                <w:color w:val="000000" w:themeColor="text1"/>
              </w:rPr>
              <w:t>AutoCAD</w:t>
            </w:r>
            <w:r>
              <w:rPr>
                <w:color w:val="000000" w:themeColor="text1"/>
              </w:rPr>
              <w:t xml:space="preserve">, </w:t>
            </w:r>
            <w:r w:rsidRPr="005015E7">
              <w:rPr>
                <w:color w:val="000000" w:themeColor="text1"/>
              </w:rPr>
              <w:t>SolidWorks</w:t>
            </w:r>
            <w:r>
              <w:rPr>
                <w:color w:val="000000" w:themeColor="text1"/>
              </w:rPr>
              <w:t xml:space="preserve">, </w:t>
            </w:r>
            <w:r>
              <w:rPr>
                <w:color w:val="000000" w:themeColor="text1"/>
              </w:rPr>
              <w:t>Sketchbook</w:t>
            </w:r>
          </w:p>
          <w:p w14:paraId="12C4353C" w14:textId="27A5C67A" w:rsidR="005C2D22" w:rsidRPr="005015E7" w:rsidRDefault="005C1EC5" w:rsidP="005C1EC5">
            <w:pPr>
              <w:pStyle w:val="ResumeText"/>
              <w:numPr>
                <w:ilvl w:val="0"/>
                <w:numId w:val="1"/>
              </w:numPr>
              <w:rPr>
                <w:color w:val="000000" w:themeColor="text1"/>
              </w:rPr>
            </w:pPr>
            <w:r w:rsidRPr="005C1EC5">
              <w:rPr>
                <w:color w:val="000000" w:themeColor="text1"/>
              </w:rPr>
              <w:t>Micro</w:t>
            </w:r>
            <w:r>
              <w:rPr>
                <w:color w:val="000000" w:themeColor="text1"/>
              </w:rPr>
              <w:t xml:space="preserve">soft Word, Microsoft Excel, </w:t>
            </w:r>
            <w:r w:rsidRPr="005C1EC5">
              <w:rPr>
                <w:color w:val="000000" w:themeColor="text1"/>
              </w:rPr>
              <w:t xml:space="preserve">Microsoft PowerPoint. </w:t>
            </w:r>
            <w:r>
              <w:rPr>
                <w:color w:val="000000" w:themeColor="text1"/>
              </w:rPr>
              <w:t>Google applications</w:t>
            </w:r>
            <w:r w:rsidR="005C2D22" w:rsidRPr="005015E7">
              <w:rPr>
                <w:color w:val="000000" w:themeColor="text1"/>
              </w:rPr>
              <w:t>, Adobe Acrobat</w:t>
            </w:r>
          </w:p>
        </w:tc>
      </w:tr>
      <w:tr w:rsidR="005015E7" w:rsidRPr="005015E7" w14:paraId="14C747E1" w14:textId="77777777" w:rsidTr="009E1BF1">
        <w:trPr>
          <w:trHeight w:val="1389"/>
        </w:trPr>
        <w:tc>
          <w:tcPr>
            <w:tcW w:w="2478" w:type="dxa"/>
            <w:vMerge w:val="restart"/>
            <w:tcMar>
              <w:right w:w="475" w:type="dxa"/>
            </w:tcMar>
          </w:tcPr>
          <w:p w14:paraId="46CF37E1" w14:textId="77777777" w:rsidR="003E582D" w:rsidRPr="005015E7" w:rsidRDefault="003E582D">
            <w:pPr>
              <w:pStyle w:val="Heading1"/>
              <w:outlineLvl w:val="0"/>
              <w:rPr>
                <w:color w:val="000000" w:themeColor="text1"/>
              </w:rPr>
            </w:pPr>
            <w:r w:rsidRPr="005015E7">
              <w:rPr>
                <w:color w:val="000000" w:themeColor="text1"/>
              </w:rPr>
              <w:t>Experience</w:t>
            </w:r>
          </w:p>
        </w:tc>
        <w:tc>
          <w:tcPr>
            <w:tcW w:w="7602" w:type="dxa"/>
            <w:tcBorders>
              <w:bottom w:val="nil"/>
            </w:tcBorders>
          </w:tcPr>
          <w:p w14:paraId="169F9187" w14:textId="77777777" w:rsidR="003E582D" w:rsidRPr="005015E7" w:rsidRDefault="003E582D">
            <w:pPr>
              <w:pStyle w:val="Heading2"/>
              <w:outlineLvl w:val="1"/>
              <w:rPr>
                <w:color w:val="000000" w:themeColor="text1"/>
              </w:rPr>
            </w:pPr>
            <w:r w:rsidRPr="005015E7">
              <w:rPr>
                <w:color w:val="000000" w:themeColor="text1"/>
              </w:rPr>
              <w:t>Sienna Environmental Technologies, Buffalo NY</w:t>
            </w:r>
          </w:p>
          <w:p w14:paraId="029E92E8" w14:textId="642C1AE9" w:rsidR="003E582D" w:rsidRPr="005015E7" w:rsidRDefault="003E582D">
            <w:pPr>
              <w:pStyle w:val="ResumeText"/>
              <w:rPr>
                <w:color w:val="000000" w:themeColor="text1"/>
              </w:rPr>
            </w:pPr>
            <w:r w:rsidRPr="005015E7">
              <w:rPr>
                <w:color w:val="000000" w:themeColor="text1"/>
              </w:rPr>
              <w:t>Februar</w:t>
            </w:r>
            <w:r w:rsidR="005C1EC5">
              <w:rPr>
                <w:color w:val="000000" w:themeColor="text1"/>
              </w:rPr>
              <w:t>y 2016 – July 2018</w:t>
            </w:r>
          </w:p>
          <w:p w14:paraId="18767DDD" w14:textId="095BFDFD" w:rsidR="003E582D" w:rsidRPr="005015E7" w:rsidRDefault="003E582D" w:rsidP="002C0E7A">
            <w:pPr>
              <w:pStyle w:val="ResumeText"/>
              <w:rPr>
                <w:color w:val="000000" w:themeColor="text1"/>
              </w:rPr>
            </w:pPr>
            <w:r w:rsidRPr="005015E7">
              <w:rPr>
                <w:color w:val="000000" w:themeColor="text1"/>
              </w:rPr>
              <w:t>Laboratory Analyst</w:t>
            </w:r>
          </w:p>
        </w:tc>
      </w:tr>
      <w:tr w:rsidR="005015E7" w:rsidRPr="005015E7" w14:paraId="4D489284" w14:textId="77777777" w:rsidTr="009E1BF1">
        <w:trPr>
          <w:trHeight w:val="1389"/>
        </w:trPr>
        <w:tc>
          <w:tcPr>
            <w:tcW w:w="2478" w:type="dxa"/>
            <w:vMerge/>
            <w:tcMar>
              <w:right w:w="475" w:type="dxa"/>
            </w:tcMar>
          </w:tcPr>
          <w:p w14:paraId="3C1D3CE2" w14:textId="77777777" w:rsidR="003E582D" w:rsidRPr="005015E7" w:rsidRDefault="003E582D">
            <w:pPr>
              <w:pStyle w:val="Heading1"/>
              <w:outlineLvl w:val="0"/>
              <w:rPr>
                <w:color w:val="000000" w:themeColor="text1"/>
              </w:rPr>
            </w:pPr>
          </w:p>
        </w:tc>
        <w:tc>
          <w:tcPr>
            <w:tcW w:w="7602" w:type="dxa"/>
            <w:tcBorders>
              <w:bottom w:val="nil"/>
            </w:tcBorders>
          </w:tcPr>
          <w:p w14:paraId="48B58224" w14:textId="77777777" w:rsidR="003E582D" w:rsidRPr="005015E7" w:rsidRDefault="003E582D" w:rsidP="00FA403F">
            <w:pPr>
              <w:pStyle w:val="Heading2"/>
              <w:outlineLvl w:val="1"/>
              <w:rPr>
                <w:color w:val="000000" w:themeColor="text1"/>
              </w:rPr>
            </w:pPr>
            <w:r w:rsidRPr="005015E7">
              <w:rPr>
                <w:color w:val="000000" w:themeColor="text1"/>
              </w:rPr>
              <w:t>Buffalo Pharmacies, Buffalo NY</w:t>
            </w:r>
          </w:p>
          <w:p w14:paraId="764E8953" w14:textId="77777777" w:rsidR="003E582D" w:rsidRPr="005015E7" w:rsidRDefault="003E582D" w:rsidP="00FA403F">
            <w:pPr>
              <w:pStyle w:val="ResumeText"/>
              <w:rPr>
                <w:color w:val="000000" w:themeColor="text1"/>
              </w:rPr>
            </w:pPr>
            <w:r w:rsidRPr="005015E7">
              <w:rPr>
                <w:color w:val="000000" w:themeColor="text1"/>
              </w:rPr>
              <w:t>November 2015 - February 2016</w:t>
            </w:r>
          </w:p>
          <w:p w14:paraId="704CE7D6" w14:textId="2D128747" w:rsidR="003E582D" w:rsidRPr="005015E7" w:rsidRDefault="002C0E7A" w:rsidP="005015E7">
            <w:pPr>
              <w:rPr>
                <w:color w:val="000000" w:themeColor="text1"/>
              </w:rPr>
            </w:pPr>
            <w:r w:rsidRPr="005015E7">
              <w:rPr>
                <w:color w:val="000000" w:themeColor="text1"/>
              </w:rPr>
              <w:t>Pharmacy Technician</w:t>
            </w:r>
          </w:p>
        </w:tc>
      </w:tr>
      <w:tr w:rsidR="005015E7" w:rsidRPr="005015E7" w14:paraId="4B491883" w14:textId="77777777" w:rsidTr="009E1BF1">
        <w:trPr>
          <w:trHeight w:val="1331"/>
        </w:trPr>
        <w:tc>
          <w:tcPr>
            <w:tcW w:w="2478" w:type="dxa"/>
            <w:vMerge/>
            <w:tcMar>
              <w:right w:w="475" w:type="dxa"/>
            </w:tcMar>
          </w:tcPr>
          <w:p w14:paraId="7429AC77" w14:textId="77777777" w:rsidR="003E582D" w:rsidRPr="005015E7" w:rsidRDefault="003E582D">
            <w:pPr>
              <w:pStyle w:val="Heading1"/>
              <w:outlineLvl w:val="0"/>
              <w:rPr>
                <w:color w:val="000000" w:themeColor="text1"/>
              </w:rPr>
            </w:pPr>
          </w:p>
        </w:tc>
        <w:tc>
          <w:tcPr>
            <w:tcW w:w="7602" w:type="dxa"/>
          </w:tcPr>
          <w:p w14:paraId="7DCA3B40" w14:textId="77777777" w:rsidR="003E582D" w:rsidRPr="005015E7" w:rsidRDefault="003E582D">
            <w:pPr>
              <w:pStyle w:val="Heading2"/>
              <w:outlineLvl w:val="1"/>
              <w:rPr>
                <w:color w:val="000000" w:themeColor="text1"/>
              </w:rPr>
            </w:pPr>
            <w:r w:rsidRPr="005015E7">
              <w:rPr>
                <w:color w:val="000000" w:themeColor="text1"/>
              </w:rPr>
              <w:t>Orville’s Home Appliances, Amherst NY</w:t>
            </w:r>
          </w:p>
          <w:p w14:paraId="5250075A" w14:textId="77777777" w:rsidR="003E582D" w:rsidRPr="005015E7" w:rsidRDefault="003E582D" w:rsidP="00FA403F">
            <w:pPr>
              <w:pStyle w:val="ResumeText"/>
              <w:rPr>
                <w:color w:val="000000" w:themeColor="text1"/>
              </w:rPr>
            </w:pPr>
            <w:r w:rsidRPr="005015E7">
              <w:rPr>
                <w:color w:val="000000" w:themeColor="text1"/>
              </w:rPr>
              <w:t>October 2014 – November 2015</w:t>
            </w:r>
          </w:p>
          <w:p w14:paraId="6336E055" w14:textId="2F2A13F6" w:rsidR="003E582D" w:rsidRPr="005015E7" w:rsidRDefault="003E582D" w:rsidP="002C0E7A">
            <w:pPr>
              <w:pStyle w:val="ResumeText"/>
              <w:rPr>
                <w:color w:val="000000" w:themeColor="text1"/>
              </w:rPr>
            </w:pPr>
            <w:r w:rsidRPr="005015E7">
              <w:rPr>
                <w:color w:val="000000" w:themeColor="text1"/>
              </w:rPr>
              <w:t>Receptionist</w:t>
            </w:r>
          </w:p>
        </w:tc>
      </w:tr>
    </w:tbl>
    <w:p w14:paraId="0D86E9CF" w14:textId="77777777" w:rsidR="00C07ABD" w:rsidRPr="005015E7" w:rsidRDefault="00C07ABD" w:rsidP="005C1EC5">
      <w:pPr>
        <w:pBdr>
          <w:bottom w:val="single" w:sz="4" w:space="1" w:color="auto"/>
        </w:pBdr>
        <w:outlineLvl w:val="0"/>
        <w:rPr>
          <w:color w:val="000000" w:themeColor="text1"/>
        </w:rPr>
      </w:pPr>
      <w:r w:rsidRPr="005015E7">
        <w:rPr>
          <w:color w:val="000000" w:themeColor="text1"/>
        </w:rPr>
        <w:lastRenderedPageBreak/>
        <w:t xml:space="preserve">REFERENCES </w:t>
      </w:r>
    </w:p>
    <w:p w14:paraId="5A36BC36" w14:textId="77777777" w:rsidR="00707BAB" w:rsidRDefault="00707BAB" w:rsidP="005C1EC5">
      <w:pPr>
        <w:outlineLvl w:val="0"/>
        <w:rPr>
          <w:b/>
          <w:bCs/>
          <w:color w:val="000000" w:themeColor="text1"/>
        </w:rPr>
      </w:pPr>
      <w:r>
        <w:rPr>
          <w:b/>
          <w:bCs/>
          <w:color w:val="000000" w:themeColor="text1"/>
        </w:rPr>
        <w:t>Carson Cain</w:t>
      </w:r>
    </w:p>
    <w:p w14:paraId="3C6C8BCC" w14:textId="77777777" w:rsidR="00707BAB" w:rsidRDefault="00707BAB" w:rsidP="00707BAB">
      <w:pPr>
        <w:ind w:firstLine="720"/>
        <w:outlineLvl w:val="0"/>
        <w:rPr>
          <w:b/>
          <w:bCs/>
          <w:color w:val="000000" w:themeColor="text1"/>
        </w:rPr>
      </w:pPr>
      <w:r w:rsidRPr="00707BAB">
        <w:rPr>
          <w:b/>
          <w:bCs/>
          <w:color w:val="000000" w:themeColor="text1"/>
        </w:rPr>
        <w:t>Technical Director</w:t>
      </w:r>
    </w:p>
    <w:p w14:paraId="506159F8" w14:textId="2B3BE57B" w:rsidR="00D27271" w:rsidRDefault="00707BAB" w:rsidP="00707BAB">
      <w:pPr>
        <w:ind w:firstLine="720"/>
        <w:outlineLvl w:val="0"/>
        <w:rPr>
          <w:b/>
          <w:bCs/>
          <w:color w:val="000000" w:themeColor="text1"/>
        </w:rPr>
      </w:pPr>
      <w:r>
        <w:rPr>
          <w:b/>
          <w:bCs/>
          <w:color w:val="000000" w:themeColor="text1"/>
        </w:rPr>
        <w:t xml:space="preserve">Sienna Environmental Technologies </w:t>
      </w:r>
    </w:p>
    <w:p w14:paraId="038391C1" w14:textId="77777777" w:rsidR="00707BAB" w:rsidRDefault="00707BAB" w:rsidP="00707BAB">
      <w:pPr>
        <w:ind w:firstLine="720"/>
        <w:outlineLvl w:val="0"/>
        <w:rPr>
          <w:rStyle w:val="Hyperlink"/>
          <w:u w:val="none"/>
        </w:rPr>
      </w:pPr>
      <w:r w:rsidRPr="00707BAB">
        <w:rPr>
          <w:rStyle w:val="Hyperlink"/>
          <w:u w:val="none"/>
        </w:rPr>
        <w:t xml:space="preserve">ccain@siennaet.com </w:t>
      </w:r>
    </w:p>
    <w:p w14:paraId="606320F4" w14:textId="77777777" w:rsidR="00707BAB" w:rsidRDefault="00707BAB" w:rsidP="005C1EC5">
      <w:pPr>
        <w:outlineLvl w:val="0"/>
        <w:rPr>
          <w:b/>
          <w:bCs/>
          <w:color w:val="000000" w:themeColor="text1"/>
        </w:rPr>
      </w:pPr>
      <w:r w:rsidRPr="00D27271">
        <w:rPr>
          <w:b/>
          <w:bCs/>
          <w:color w:val="000000" w:themeColor="text1"/>
        </w:rPr>
        <w:t>Matt Monnat</w:t>
      </w:r>
    </w:p>
    <w:p w14:paraId="0DE406A0" w14:textId="77777777" w:rsidR="00707BAB" w:rsidRDefault="00707BAB" w:rsidP="00707BAB">
      <w:pPr>
        <w:ind w:firstLine="720"/>
        <w:outlineLvl w:val="0"/>
        <w:rPr>
          <w:b/>
          <w:bCs/>
          <w:color w:val="000000" w:themeColor="text1"/>
        </w:rPr>
      </w:pPr>
      <w:r>
        <w:rPr>
          <w:b/>
          <w:bCs/>
          <w:color w:val="000000" w:themeColor="text1"/>
        </w:rPr>
        <w:t>Store Manager</w:t>
      </w:r>
    </w:p>
    <w:p w14:paraId="64DE4CE1" w14:textId="7FDEF00D" w:rsidR="00C07ABD" w:rsidRPr="00707BAB" w:rsidRDefault="00707BAB" w:rsidP="00707BAB">
      <w:pPr>
        <w:ind w:firstLine="720"/>
        <w:outlineLvl w:val="0"/>
        <w:rPr>
          <w:b/>
          <w:bCs/>
          <w:color w:val="000000" w:themeColor="text1"/>
        </w:rPr>
      </w:pPr>
      <w:r>
        <w:rPr>
          <w:b/>
          <w:bCs/>
          <w:color w:val="000000" w:themeColor="text1"/>
        </w:rPr>
        <w:t>Orville’s Home Appliances</w:t>
      </w:r>
      <w:r w:rsidRPr="005015E7">
        <w:rPr>
          <w:b/>
          <w:bCs/>
          <w:color w:val="000000" w:themeColor="text1"/>
        </w:rPr>
        <w:t xml:space="preserve"> </w:t>
      </w:r>
    </w:p>
    <w:p w14:paraId="58B81086" w14:textId="7422A38C" w:rsidR="00D27271" w:rsidRPr="00D27271" w:rsidRDefault="003919EB" w:rsidP="00707BAB">
      <w:pPr>
        <w:ind w:firstLine="720"/>
        <w:rPr>
          <w:color w:val="000000" w:themeColor="text1"/>
        </w:rPr>
      </w:pPr>
      <w:r>
        <w:rPr>
          <w:rStyle w:val="Hyperlink"/>
          <w:u w:val="none"/>
        </w:rPr>
        <w:fldChar w:fldCharType="begin"/>
      </w:r>
      <w:r>
        <w:rPr>
          <w:rStyle w:val="Hyperlink"/>
          <w:u w:val="none"/>
        </w:rPr>
        <w:instrText xml:space="preserve"> HYPERLINK "mailto:mmonnat@orvilles.com" </w:instrText>
      </w:r>
      <w:r>
        <w:rPr>
          <w:rStyle w:val="Hyperlink"/>
          <w:u w:val="none"/>
        </w:rPr>
        <w:fldChar w:fldCharType="separate"/>
      </w:r>
      <w:r w:rsidR="00D27271" w:rsidRPr="00D27271">
        <w:rPr>
          <w:rStyle w:val="Hyperlink"/>
          <w:u w:val="none"/>
        </w:rPr>
        <w:t>mmonnat@orvilles.com</w:t>
      </w:r>
      <w:r>
        <w:rPr>
          <w:rStyle w:val="Hyperlink"/>
          <w:u w:val="none"/>
        </w:rPr>
        <w:fldChar w:fldCharType="end"/>
      </w:r>
    </w:p>
    <w:p w14:paraId="5592DD57" w14:textId="2F3B9B05" w:rsidR="00A56AA5" w:rsidRPr="005015E7" w:rsidRDefault="00A56AA5">
      <w:pPr>
        <w:rPr>
          <w:color w:val="000000" w:themeColor="text1"/>
        </w:rPr>
      </w:pPr>
    </w:p>
    <w:sectPr w:rsidR="00A56AA5" w:rsidRPr="005015E7">
      <w:footerReference w:type="default" r:id="rId8"/>
      <w:footerReference w:type="first" r:id="rId9"/>
      <w:pgSz w:w="12240" w:h="15840" w:code="1"/>
      <w:pgMar w:top="1080" w:right="1080" w:bottom="1080" w:left="1080" w:header="720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0CC0889" w14:textId="77777777" w:rsidR="003919EB" w:rsidRDefault="003919EB">
      <w:pPr>
        <w:spacing w:after="0" w:line="240" w:lineRule="auto"/>
      </w:pPr>
      <w:r>
        <w:separator/>
      </w:r>
    </w:p>
  </w:endnote>
  <w:endnote w:type="continuationSeparator" w:id="0">
    <w:p w14:paraId="090BE613" w14:textId="77777777" w:rsidR="003919EB" w:rsidRDefault="003919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924BDB1" w14:textId="77777777" w:rsidR="00A56AA5" w:rsidRDefault="007C4CFF">
    <w:pPr>
      <w:pStyle w:val="Footer"/>
    </w:pPr>
    <w:r>
      <w:t xml:space="preserve">Page </w:t>
    </w:r>
    <w:r>
      <w:fldChar w:fldCharType="begin"/>
    </w:r>
    <w:r>
      <w:instrText xml:space="preserve"> PAGE </w:instrText>
    </w:r>
    <w:r>
      <w:fldChar w:fldCharType="separate"/>
    </w:r>
    <w:r w:rsidR="00B71D26">
      <w:rPr>
        <w:noProof/>
      </w:rPr>
      <w:t>2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961CF65" w14:textId="48DF9B6E" w:rsidR="005015E7" w:rsidRDefault="005015E7" w:rsidP="005015E7">
    <w:pPr>
      <w:pStyle w:val="Footer"/>
    </w:pPr>
    <w:r>
      <w:t>Page 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D2E01C7" w14:textId="77777777" w:rsidR="003919EB" w:rsidRDefault="003919EB">
      <w:pPr>
        <w:spacing w:after="0" w:line="240" w:lineRule="auto"/>
      </w:pPr>
      <w:r>
        <w:separator/>
      </w:r>
    </w:p>
  </w:footnote>
  <w:footnote w:type="continuationSeparator" w:id="0">
    <w:p w14:paraId="53936E6F" w14:textId="77777777" w:rsidR="003919EB" w:rsidRDefault="003919E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5D3233"/>
    <w:multiLevelType w:val="hybridMultilevel"/>
    <w:tmpl w:val="3E9AFB6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1"/>
  <w:attachedTemplate r:id="rId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7076"/>
    <w:rsid w:val="00214D2D"/>
    <w:rsid w:val="002332A7"/>
    <w:rsid w:val="002C0E7A"/>
    <w:rsid w:val="002C1F31"/>
    <w:rsid w:val="003919EB"/>
    <w:rsid w:val="003E582D"/>
    <w:rsid w:val="004578B5"/>
    <w:rsid w:val="004A3BE8"/>
    <w:rsid w:val="005015E7"/>
    <w:rsid w:val="005C1EC5"/>
    <w:rsid w:val="005C2D22"/>
    <w:rsid w:val="005C58E1"/>
    <w:rsid w:val="00640356"/>
    <w:rsid w:val="00643317"/>
    <w:rsid w:val="006C7076"/>
    <w:rsid w:val="00707BAB"/>
    <w:rsid w:val="007464F3"/>
    <w:rsid w:val="007C4CFF"/>
    <w:rsid w:val="007E3953"/>
    <w:rsid w:val="00811808"/>
    <w:rsid w:val="00856996"/>
    <w:rsid w:val="008C65CA"/>
    <w:rsid w:val="009A1079"/>
    <w:rsid w:val="009E1BF1"/>
    <w:rsid w:val="009E1D75"/>
    <w:rsid w:val="00A56AA5"/>
    <w:rsid w:val="00A8757E"/>
    <w:rsid w:val="00B23B1F"/>
    <w:rsid w:val="00B71D26"/>
    <w:rsid w:val="00BE5F58"/>
    <w:rsid w:val="00BF63EB"/>
    <w:rsid w:val="00C07ABD"/>
    <w:rsid w:val="00C401EA"/>
    <w:rsid w:val="00CA6F07"/>
    <w:rsid w:val="00CD282D"/>
    <w:rsid w:val="00D27271"/>
    <w:rsid w:val="00DA11A8"/>
    <w:rsid w:val="00DF3E78"/>
    <w:rsid w:val="00E25C12"/>
    <w:rsid w:val="00EB3EE9"/>
    <w:rsid w:val="00EC03BA"/>
    <w:rsid w:val="00EE75F1"/>
    <w:rsid w:val="00F94E51"/>
    <w:rsid w:val="00F95332"/>
    <w:rsid w:val="00FA403F"/>
    <w:rsid w:val="00FE6C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991AFF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ja-JP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4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uiPriority="10" w:unhideWhenUsed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unhideWhenUsed="1" w:qFormat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unhideWhenUsed/>
    <w:qFormat/>
    <w:pPr>
      <w:spacing w:after="80" w:line="288" w:lineRule="auto"/>
      <w:jc w:val="right"/>
      <w:outlineLvl w:val="0"/>
    </w:pPr>
    <w:rPr>
      <w:rFonts w:asciiTheme="majorHAnsi" w:eastAsiaTheme="majorEastAsia" w:hAnsiTheme="majorHAnsi" w:cstheme="majorBidi"/>
      <w:caps/>
      <w:color w:val="535356" w:themeColor="accent1" w:themeShade="BF"/>
      <w:kern w:val="20"/>
      <w:sz w:val="21"/>
      <w:szCs w:val="20"/>
    </w:rPr>
  </w:style>
  <w:style w:type="paragraph" w:styleId="Heading2">
    <w:name w:val="heading 2"/>
    <w:basedOn w:val="Normal"/>
    <w:next w:val="ResumeText"/>
    <w:link w:val="Heading2Char"/>
    <w:uiPriority w:val="9"/>
    <w:unhideWhenUsed/>
    <w:qFormat/>
    <w:pPr>
      <w:keepNext/>
      <w:keepLines/>
      <w:spacing w:after="40" w:line="288" w:lineRule="auto"/>
      <w:outlineLvl w:val="1"/>
    </w:pPr>
    <w:rPr>
      <w:rFonts w:asciiTheme="majorHAnsi" w:eastAsiaTheme="majorEastAsia" w:hAnsiTheme="majorHAnsi" w:cstheme="majorBidi"/>
      <w:b/>
      <w:bCs/>
      <w:caps/>
      <w:color w:val="404040" w:themeColor="text1" w:themeTint="BF"/>
      <w:kern w:val="20"/>
      <w:sz w:val="20"/>
      <w:szCs w:val="20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373739" w:themeColor="accent1" w:themeShade="7F"/>
      <w:sz w:val="20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535356" w:themeColor="accent1" w:themeShade="BF"/>
      <w:sz w:val="2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535356" w:themeColor="accent1" w:themeShade="BF"/>
      <w:sz w:val="2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373739" w:themeColor="accent1" w:themeShade="7F"/>
      <w:sz w:val="2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373739" w:themeColor="accent1" w:themeShade="7F"/>
      <w:sz w:val="2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18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18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BookTitle">
    <w:name w:val="Book Title"/>
    <w:basedOn w:val="DefaultParagraphFont"/>
    <w:uiPriority w:val="33"/>
    <w:semiHidden/>
    <w:unhideWhenUsed/>
    <w:qFormat/>
    <w:rPr>
      <w:b/>
      <w:bCs/>
      <w:i/>
      <w:iCs/>
      <w:spacing w:val="0"/>
    </w:rPr>
  </w:style>
  <w:style w:type="character" w:styleId="IntenseReference">
    <w:name w:val="Intense Reference"/>
    <w:basedOn w:val="DefaultParagraphFont"/>
    <w:uiPriority w:val="32"/>
    <w:semiHidden/>
    <w:unhideWhenUsed/>
    <w:qFormat/>
    <w:rPr>
      <w:b/>
      <w:bCs/>
      <w:caps w:val="0"/>
      <w:smallCaps/>
      <w:color w:val="6F6F74" w:themeColor="accent1"/>
      <w:spacing w:val="0"/>
    </w:rPr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aps/>
      <w:color w:val="535356" w:themeColor="accent1" w:themeShade="BF"/>
      <w:kern w:val="20"/>
      <w:sz w:val="21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b/>
      <w:bCs/>
      <w:caps/>
      <w:color w:val="404040" w:themeColor="text1" w:themeTint="BF"/>
      <w:kern w:val="20"/>
      <w:sz w:val="20"/>
      <w:szCs w:val="20"/>
      <w14:ligatures w14:val="standardContextual"/>
    </w:rPr>
  </w:style>
  <w:style w:type="paragraph" w:styleId="Footer">
    <w:name w:val="footer"/>
    <w:basedOn w:val="Normal"/>
    <w:link w:val="FooterChar"/>
    <w:uiPriority w:val="99"/>
    <w:pPr>
      <w:pBdr>
        <w:top w:val="single" w:sz="4" w:space="6" w:color="A8A8AB" w:themeColor="accent1" w:themeTint="99"/>
        <w:left w:val="single" w:sz="2" w:space="4" w:color="FFFFFF" w:themeColor="background1"/>
      </w:pBdr>
      <w:spacing w:after="0" w:line="240" w:lineRule="auto"/>
      <w:ind w:left="-360" w:right="-360"/>
    </w:pPr>
    <w:rPr>
      <w:rFonts w:eastAsiaTheme="minorHAnsi"/>
      <w:color w:val="595959" w:themeColor="text1" w:themeTint="A6"/>
      <w:kern w:val="20"/>
      <w:sz w:val="20"/>
      <w:szCs w:val="20"/>
    </w:rPr>
  </w:style>
  <w:style w:type="character" w:customStyle="1" w:styleId="FooterChar">
    <w:name w:val="Footer Char"/>
    <w:basedOn w:val="DefaultParagraphFont"/>
    <w:link w:val="Footer"/>
    <w:uiPriority w:val="99"/>
    <w:rPr>
      <w:rFonts w:eastAsiaTheme="minorHAnsi"/>
      <w:color w:val="595959" w:themeColor="text1" w:themeTint="A6"/>
      <w:kern w:val="20"/>
      <w:sz w:val="20"/>
      <w:szCs w:val="20"/>
    </w:rPr>
  </w:style>
  <w:style w:type="paragraph" w:customStyle="1" w:styleId="ResumeText">
    <w:name w:val="Resume Text"/>
    <w:basedOn w:val="Normal"/>
    <w:uiPriority w:val="10"/>
    <w:qFormat/>
    <w:pPr>
      <w:spacing w:after="80" w:line="288" w:lineRule="auto"/>
      <w:ind w:right="1440"/>
    </w:pPr>
    <w:rPr>
      <w:rFonts w:eastAsiaTheme="minorHAnsi"/>
      <w:color w:val="595959" w:themeColor="text1" w:themeTint="A6"/>
      <w:kern w:val="20"/>
      <w:sz w:val="20"/>
      <w:szCs w:val="20"/>
    </w:rPr>
  </w:style>
  <w:style w:type="table" w:customStyle="1" w:styleId="ResumeTable">
    <w:name w:val="Resume Table"/>
    <w:basedOn w:val="TableNormal"/>
    <w:uiPriority w:val="99"/>
    <w:pPr>
      <w:spacing w:after="80" w:line="288" w:lineRule="auto"/>
    </w:pPr>
    <w:rPr>
      <w:rFonts w:eastAsiaTheme="minorHAnsi"/>
      <w:color w:val="595959" w:themeColor="text1" w:themeTint="A6"/>
      <w:sz w:val="20"/>
      <w:szCs w:val="20"/>
    </w:rPr>
    <w:tblPr>
      <w:tblBorders>
        <w:insideH w:val="single" w:sz="4" w:space="0" w:color="6F6F74" w:themeColor="accent1"/>
      </w:tblBorders>
      <w:tblCellMar>
        <w:top w:w="144" w:type="dxa"/>
        <w:left w:w="0" w:type="dxa"/>
        <w:bottom w:w="144" w:type="dxa"/>
        <w:right w:w="0" w:type="dxa"/>
      </w:tblCellMar>
    </w:tblPr>
  </w:style>
  <w:style w:type="paragraph" w:customStyle="1" w:styleId="ContactInfo">
    <w:name w:val="Contact Info"/>
    <w:basedOn w:val="Normal"/>
    <w:uiPriority w:val="1"/>
    <w:qFormat/>
    <w:pPr>
      <w:spacing w:before="40" w:after="0" w:line="240" w:lineRule="auto"/>
      <w:jc w:val="right"/>
    </w:pPr>
    <w:rPr>
      <w:rFonts w:eastAsiaTheme="minorHAnsi"/>
      <w:color w:val="595959" w:themeColor="text1" w:themeTint="A6"/>
      <w:kern w:val="20"/>
      <w:sz w:val="18"/>
      <w:szCs w:val="20"/>
    </w:rPr>
  </w:style>
  <w:style w:type="paragraph" w:customStyle="1" w:styleId="Name">
    <w:name w:val="Name"/>
    <w:basedOn w:val="Normal"/>
    <w:uiPriority w:val="3"/>
    <w:qFormat/>
    <w:pPr>
      <w:pBdr>
        <w:top w:val="single" w:sz="4" w:space="4" w:color="6F6F74" w:themeColor="accent1"/>
        <w:left w:val="single" w:sz="4" w:space="6" w:color="6F6F74" w:themeColor="accent1"/>
        <w:bottom w:val="single" w:sz="4" w:space="2" w:color="6F6F74" w:themeColor="accent1"/>
        <w:right w:val="single" w:sz="4" w:space="6" w:color="6F6F74" w:themeColor="accent1"/>
      </w:pBdr>
      <w:shd w:val="clear" w:color="auto" w:fill="535356" w:themeFill="accent1" w:themeFillShade="BF"/>
      <w:spacing w:before="240" w:after="80" w:line="288" w:lineRule="auto"/>
      <w:ind w:left="144" w:right="144"/>
    </w:pPr>
    <w:rPr>
      <w:rFonts w:asciiTheme="majorHAnsi" w:eastAsiaTheme="majorEastAsia" w:hAnsiTheme="majorHAnsi" w:cstheme="majorBidi"/>
      <w:caps/>
      <w:color w:val="FFFFFF" w:themeColor="background1"/>
      <w:kern w:val="20"/>
      <w:sz w:val="32"/>
      <w:szCs w:val="20"/>
    </w:rPr>
  </w:style>
  <w:style w:type="paragraph" w:customStyle="1" w:styleId="Email">
    <w:name w:val="Email"/>
    <w:basedOn w:val="Normal"/>
    <w:uiPriority w:val="1"/>
    <w:qFormat/>
    <w:pPr>
      <w:spacing w:before="40" w:after="0" w:line="240" w:lineRule="auto"/>
      <w:jc w:val="right"/>
    </w:pPr>
    <w:rPr>
      <w:rFonts w:eastAsiaTheme="minorHAnsi"/>
      <w:color w:val="535356" w:themeColor="accent1" w:themeShade="BF"/>
      <w:kern w:val="20"/>
      <w:sz w:val="18"/>
      <w:szCs w:val="20"/>
    </w:rPr>
  </w:style>
  <w:style w:type="character" w:customStyle="1" w:styleId="Heading3Char">
    <w:name w:val="Heading 3 Char"/>
    <w:basedOn w:val="DefaultParagraphFont"/>
    <w:link w:val="Heading3"/>
    <w:uiPriority w:val="9"/>
    <w:semiHidden/>
    <w:rPr>
      <w:rFonts w:asciiTheme="majorHAnsi" w:eastAsiaTheme="majorEastAsia" w:hAnsiTheme="majorHAnsi" w:cstheme="majorBidi"/>
      <w:color w:val="373739" w:themeColor="accent1" w:themeShade="7F"/>
      <w:sz w:val="20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Pr>
      <w:rFonts w:asciiTheme="majorHAnsi" w:eastAsiaTheme="majorEastAsia" w:hAnsiTheme="majorHAnsi" w:cstheme="majorBidi"/>
      <w:i/>
      <w:iCs/>
      <w:color w:val="535356" w:themeColor="accent1" w:themeShade="BF"/>
      <w:sz w:val="20"/>
    </w:rPr>
  </w:style>
  <w:style w:type="character" w:customStyle="1" w:styleId="Heading5Char">
    <w:name w:val="Heading 5 Char"/>
    <w:basedOn w:val="DefaultParagraphFont"/>
    <w:link w:val="Heading5"/>
    <w:uiPriority w:val="9"/>
    <w:semiHidden/>
    <w:rPr>
      <w:rFonts w:asciiTheme="majorHAnsi" w:eastAsiaTheme="majorEastAsia" w:hAnsiTheme="majorHAnsi" w:cstheme="majorBidi"/>
      <w:color w:val="535356" w:themeColor="accent1" w:themeShade="BF"/>
      <w:sz w:val="20"/>
    </w:rPr>
  </w:style>
  <w:style w:type="character" w:customStyle="1" w:styleId="Heading6Char">
    <w:name w:val="Heading 6 Char"/>
    <w:basedOn w:val="DefaultParagraphFont"/>
    <w:link w:val="Heading6"/>
    <w:uiPriority w:val="9"/>
    <w:semiHidden/>
    <w:rPr>
      <w:rFonts w:asciiTheme="majorHAnsi" w:eastAsiaTheme="majorEastAsia" w:hAnsiTheme="majorHAnsi" w:cstheme="majorBidi"/>
      <w:color w:val="373739" w:themeColor="accent1" w:themeShade="7F"/>
      <w:sz w:val="20"/>
    </w:rPr>
  </w:style>
  <w:style w:type="character" w:customStyle="1" w:styleId="Heading7Char">
    <w:name w:val="Heading 7 Char"/>
    <w:basedOn w:val="DefaultParagraphFont"/>
    <w:link w:val="Heading7"/>
    <w:uiPriority w:val="9"/>
    <w:semiHidden/>
    <w:rPr>
      <w:rFonts w:asciiTheme="majorHAnsi" w:eastAsiaTheme="majorEastAsia" w:hAnsiTheme="majorHAnsi" w:cstheme="majorBidi"/>
      <w:i/>
      <w:iCs/>
      <w:color w:val="373739" w:themeColor="accent1" w:themeShade="7F"/>
      <w:sz w:val="20"/>
    </w:rPr>
  </w:style>
  <w:style w:type="character" w:customStyle="1" w:styleId="Heading8Char">
    <w:name w:val="Heading 8 Char"/>
    <w:basedOn w:val="DefaultParagraphFont"/>
    <w:link w:val="Heading8"/>
    <w:uiPriority w:val="9"/>
    <w:semiHidden/>
    <w:rPr>
      <w:rFonts w:asciiTheme="majorHAnsi" w:eastAsiaTheme="majorEastAsia" w:hAnsiTheme="majorHAnsi" w:cstheme="majorBidi"/>
      <w:color w:val="272727" w:themeColor="text1" w:themeTint="D8"/>
      <w:sz w:val="18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Pr>
      <w:rFonts w:asciiTheme="majorHAnsi" w:eastAsiaTheme="majorEastAsia" w:hAnsiTheme="majorHAnsi" w:cstheme="majorBidi"/>
      <w:i/>
      <w:iCs/>
      <w:color w:val="272727" w:themeColor="text1" w:themeTint="D8"/>
      <w:sz w:val="18"/>
      <w:szCs w:val="21"/>
    </w:rPr>
  </w:style>
  <w:style w:type="paragraph" w:styleId="Header">
    <w:name w:val="header"/>
    <w:basedOn w:val="Normal"/>
    <w:link w:val="HeaderChar"/>
    <w:uiPriority w:val="99"/>
    <w:pPr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</w:style>
  <w:style w:type="character" w:styleId="Hyperlink">
    <w:name w:val="Hyperlink"/>
    <w:basedOn w:val="DefaultParagraphFont"/>
    <w:uiPriority w:val="99"/>
    <w:unhideWhenUsed/>
    <w:rsid w:val="00D27271"/>
    <w:rPr>
      <w:color w:val="67AAB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07BAB"/>
    <w:rPr>
      <w:color w:val="ABAFA5" w:themeColor="followedHyperlink"/>
      <w:u w:val="single"/>
    </w:rPr>
  </w:style>
  <w:style w:type="character" w:styleId="UnresolvedMention">
    <w:name w:val="Unresolved Mention"/>
    <w:basedOn w:val="DefaultParagraphFont"/>
    <w:uiPriority w:val="99"/>
    <w:rsid w:val="002332A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4358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5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3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69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95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Users/Amanda/Library/Containers/com.microsoft.Word/Data/Library/Caches/TM02835057/Basic%20resume%20(Timeless%20design)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472F31BAA70F4F4FB5A8C64D080961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6C901C6-0246-0D46-9526-226428979C9B}"/>
      </w:docPartPr>
      <w:docPartBody>
        <w:p w:rsidR="00265F98" w:rsidRDefault="001903D6">
          <w:pPr>
            <w:pStyle w:val="472F31BAA70F4F4FB5A8C64D080961F8"/>
          </w:pPr>
          <w:r>
            <w:t>Your Name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11708"/>
    <w:rsid w:val="001903D6"/>
    <w:rsid w:val="00265F98"/>
    <w:rsid w:val="00391901"/>
    <w:rsid w:val="0063401F"/>
    <w:rsid w:val="007B4B9E"/>
    <w:rsid w:val="00853C07"/>
    <w:rsid w:val="00A67D57"/>
    <w:rsid w:val="00AD49AF"/>
    <w:rsid w:val="00B11708"/>
    <w:rsid w:val="00C242D7"/>
    <w:rsid w:val="00C865F5"/>
    <w:rsid w:val="00F94723"/>
    <w:rsid w:val="00FE28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033C84624707D5439477E1954E3C4EB4">
    <w:name w:val="033C84624707D5439477E1954E3C4EB4"/>
  </w:style>
  <w:style w:type="paragraph" w:customStyle="1" w:styleId="7D86416D99EB9F4CBBA7DFC876677F46">
    <w:name w:val="7D86416D99EB9F4CBBA7DFC876677F46"/>
  </w:style>
  <w:style w:type="paragraph" w:customStyle="1" w:styleId="9E89E6199446D54D93B6C640337B2FD5">
    <w:name w:val="9E89E6199446D54D93B6C640337B2FD5"/>
  </w:style>
  <w:style w:type="character" w:styleId="Emphasis">
    <w:name w:val="Emphasis"/>
    <w:basedOn w:val="DefaultParagraphFont"/>
    <w:uiPriority w:val="2"/>
    <w:unhideWhenUsed/>
    <w:qFormat/>
    <w:rPr>
      <w:color w:val="4472C4" w:themeColor="accent1"/>
    </w:rPr>
  </w:style>
  <w:style w:type="paragraph" w:customStyle="1" w:styleId="A8DA92900A476C4DAF3A13D24FF8657F">
    <w:name w:val="A8DA92900A476C4DAF3A13D24FF8657F"/>
  </w:style>
  <w:style w:type="paragraph" w:customStyle="1" w:styleId="472F31BAA70F4F4FB5A8C64D080961F8">
    <w:name w:val="472F31BAA70F4F4FB5A8C64D080961F8"/>
  </w:style>
  <w:style w:type="paragraph" w:customStyle="1" w:styleId="84DD6E080DE5974FBAD1F2C74E8EDB4E">
    <w:name w:val="84DD6E080DE5974FBAD1F2C74E8EDB4E"/>
  </w:style>
  <w:style w:type="paragraph" w:customStyle="1" w:styleId="0BC568A2BC5F994BBD8BE890D2AE8F8A">
    <w:name w:val="0BC568A2BC5F994BBD8BE890D2AE8F8A"/>
  </w:style>
  <w:style w:type="paragraph" w:customStyle="1" w:styleId="126431B46D644B409EDE694A91248DA6">
    <w:name w:val="126431B46D644B409EDE694A91248DA6"/>
  </w:style>
  <w:style w:type="paragraph" w:customStyle="1" w:styleId="FFD316BA1C957E498D99F8D0FC92E878">
    <w:name w:val="FFD316BA1C957E498D99F8D0FC92E878"/>
  </w:style>
  <w:style w:type="paragraph" w:customStyle="1" w:styleId="3F4E482747675A4C94366CD14BE6AD45">
    <w:name w:val="3F4E482747675A4C94366CD14BE6AD45"/>
  </w:style>
  <w:style w:type="paragraph" w:customStyle="1" w:styleId="E9EE78CE06C68449955716D9CF9D1A45">
    <w:name w:val="E9EE78CE06C68449955716D9CF9D1A45"/>
  </w:style>
  <w:style w:type="paragraph" w:customStyle="1" w:styleId="AEA2C2162422F546A3E9A14A85FC3021">
    <w:name w:val="AEA2C2162422F546A3E9A14A85FC3021"/>
  </w:style>
  <w:style w:type="paragraph" w:customStyle="1" w:styleId="055474FBEABAB640A88AF6BF62D6E4A1">
    <w:name w:val="055474FBEABAB640A88AF6BF62D6E4A1"/>
  </w:style>
  <w:style w:type="paragraph" w:customStyle="1" w:styleId="003E0C78BAF2024FA8A6D71E123CBE7A">
    <w:name w:val="003E0C78BAF2024FA8A6D71E123CBE7A"/>
  </w:style>
  <w:style w:type="paragraph" w:customStyle="1" w:styleId="A4E3BFC606D9EF4B877521F44BAB599E">
    <w:name w:val="A4E3BFC606D9EF4B877521F44BAB599E"/>
  </w:style>
  <w:style w:type="paragraph" w:customStyle="1" w:styleId="7CDD76A0872DB24E9A8356286F69E6D6">
    <w:name w:val="7CDD76A0872DB24E9A8356286F69E6D6"/>
  </w:style>
  <w:style w:type="paragraph" w:customStyle="1" w:styleId="ACC86911E50D6A4DA0F7302B5481F783">
    <w:name w:val="ACC86911E50D6A4DA0F7302B5481F783"/>
  </w:style>
  <w:style w:type="paragraph" w:customStyle="1" w:styleId="FACF3473E8BC544AA9BD84BEEB659E7F">
    <w:name w:val="FACF3473E8BC544AA9BD84BEEB659E7F"/>
  </w:style>
  <w:style w:type="paragraph" w:customStyle="1" w:styleId="0F5E99A1624CDA439A1062AE7C72D007">
    <w:name w:val="0F5E99A1624CDA439A1062AE7C72D007"/>
  </w:style>
  <w:style w:type="paragraph" w:customStyle="1" w:styleId="39D4684975223A47944B416EAA98B998">
    <w:name w:val="39D4684975223A47944B416EAA98B998"/>
    <w:rsid w:val="00B11708"/>
  </w:style>
  <w:style w:type="paragraph" w:customStyle="1" w:styleId="DBD1000648C953499B01D00E72CEF9C4">
    <w:name w:val="DBD1000648C953499B01D00E72CEF9C4"/>
    <w:rsid w:val="00B11708"/>
  </w:style>
  <w:style w:type="paragraph" w:customStyle="1" w:styleId="BFDF8C4AE5DC294AB43AA5F7B30E8406">
    <w:name w:val="BFDF8C4AE5DC294AB43AA5F7B30E8406"/>
    <w:rsid w:val="00B11708"/>
  </w:style>
  <w:style w:type="paragraph" w:customStyle="1" w:styleId="13FD1ED24503FB4B8E1E323F4191B4CA">
    <w:name w:val="13FD1ED24503FB4B8E1E323F4191B4CA"/>
    <w:rsid w:val="00B11708"/>
  </w:style>
  <w:style w:type="paragraph" w:customStyle="1" w:styleId="4A210C5A89E346499C5BE46BF7058275">
    <w:name w:val="4A210C5A89E346499C5BE46BF7058275"/>
    <w:rsid w:val="00B11708"/>
  </w:style>
  <w:style w:type="paragraph" w:customStyle="1" w:styleId="CE9411364F5A4947BD9EB5FE3794FA9A">
    <w:name w:val="CE9411364F5A4947BD9EB5FE3794FA9A"/>
    <w:rsid w:val="00B11708"/>
  </w:style>
  <w:style w:type="paragraph" w:customStyle="1" w:styleId="E095C4B44B4F794B962EB15D4A634AA8">
    <w:name w:val="E095C4B44B4F794B962EB15D4A634AA8"/>
    <w:rsid w:val="00B11708"/>
  </w:style>
  <w:style w:type="paragraph" w:customStyle="1" w:styleId="884D3D38E45E2F42B65E030DF1193D77">
    <w:name w:val="884D3D38E45E2F42B65E030DF1193D77"/>
    <w:rsid w:val="00B11708"/>
  </w:style>
  <w:style w:type="paragraph" w:customStyle="1" w:styleId="BBD4F4CE3F70EC438A5EA2F476B64ECD">
    <w:name w:val="BBD4F4CE3F70EC438A5EA2F476B64ECD"/>
    <w:rsid w:val="00B11708"/>
  </w:style>
  <w:style w:type="paragraph" w:customStyle="1" w:styleId="B12EE4C65081C04C973CC7FDAB6DE1F2">
    <w:name w:val="B12EE4C65081C04C973CC7FDAB6DE1F2"/>
    <w:rsid w:val="00B11708"/>
  </w:style>
  <w:style w:type="paragraph" w:customStyle="1" w:styleId="D0E885160F6169498316FE3DAF1998CE">
    <w:name w:val="D0E885160F6169498316FE3DAF1998CE"/>
    <w:rsid w:val="00B11708"/>
  </w:style>
  <w:style w:type="paragraph" w:customStyle="1" w:styleId="49591472E9B0CB488786E5758A5FF0A3">
    <w:name w:val="49591472E9B0CB488786E5758A5FF0A3"/>
    <w:rsid w:val="00B11708"/>
  </w:style>
  <w:style w:type="paragraph" w:customStyle="1" w:styleId="2B36221D795614438899403550CDB998">
    <w:name w:val="2B36221D795614438899403550CDB998"/>
    <w:rsid w:val="00B11708"/>
  </w:style>
  <w:style w:type="paragraph" w:customStyle="1" w:styleId="8697BF947C577946A6848FCD28E6DC8C">
    <w:name w:val="8697BF947C577946A6848FCD28E6DC8C"/>
    <w:rsid w:val="00B11708"/>
  </w:style>
  <w:style w:type="paragraph" w:customStyle="1" w:styleId="CBF5B1ECD3429443A99A727C92DD10B5">
    <w:name w:val="CBF5B1ECD3429443A99A727C92DD10B5"/>
    <w:rsid w:val="00B11708"/>
  </w:style>
  <w:style w:type="paragraph" w:customStyle="1" w:styleId="B87353085140854DA3BA844AAD17F5DB">
    <w:name w:val="B87353085140854DA3BA844AAD17F5DB"/>
    <w:rsid w:val="00B11708"/>
  </w:style>
  <w:style w:type="paragraph" w:customStyle="1" w:styleId="9530791DD388D342894D4AC78B78467D">
    <w:name w:val="9530791DD388D342894D4AC78B78467D"/>
    <w:rsid w:val="00B11708"/>
  </w:style>
  <w:style w:type="paragraph" w:customStyle="1" w:styleId="1C83D49826B5D147A4E3D9FEA2C3EC35">
    <w:name w:val="1C83D49826B5D147A4E3D9FEA2C3EC35"/>
    <w:rsid w:val="00B11708"/>
  </w:style>
  <w:style w:type="paragraph" w:customStyle="1" w:styleId="6DFD083E2F45164A877B2DB1622B7AB4">
    <w:name w:val="6DFD083E2F45164A877B2DB1622B7AB4"/>
    <w:rsid w:val="00B11708"/>
  </w:style>
  <w:style w:type="paragraph" w:customStyle="1" w:styleId="405783BA71F9CB4B998DE55C7C070B8C">
    <w:name w:val="405783BA71F9CB4B998DE55C7C070B8C"/>
    <w:rsid w:val="00B11708"/>
  </w:style>
  <w:style w:type="paragraph" w:customStyle="1" w:styleId="E4B6F10377F60349B7DD6BAE7EB85C81">
    <w:name w:val="E4B6F10377F60349B7DD6BAE7EB85C81"/>
    <w:rsid w:val="00B11708"/>
  </w:style>
  <w:style w:type="paragraph" w:customStyle="1" w:styleId="9976FFBCF9F5714D821A229D0D9F018E">
    <w:name w:val="9976FFBCF9F5714D821A229D0D9F018E"/>
    <w:rsid w:val="00B11708"/>
  </w:style>
  <w:style w:type="paragraph" w:customStyle="1" w:styleId="82B72F909433E74389D14654397852C6">
    <w:name w:val="82B72F909433E74389D14654397852C6"/>
    <w:rsid w:val="00B11708"/>
  </w:style>
  <w:style w:type="paragraph" w:customStyle="1" w:styleId="6635AD56B59A014596677AB12F0FA0EE">
    <w:name w:val="6635AD56B59A014596677AB12F0FA0EE"/>
    <w:rsid w:val="00B11708"/>
  </w:style>
  <w:style w:type="paragraph" w:customStyle="1" w:styleId="EBF6921937CB8F498EC4E74A22D35222">
    <w:name w:val="EBF6921937CB8F498EC4E74A22D35222"/>
    <w:rsid w:val="00B11708"/>
  </w:style>
  <w:style w:type="paragraph" w:customStyle="1" w:styleId="A13215526E391B4EAC1388E28C7C6E4B">
    <w:name w:val="A13215526E391B4EAC1388E28C7C6E4B"/>
    <w:rsid w:val="00B11708"/>
  </w:style>
  <w:style w:type="paragraph" w:customStyle="1" w:styleId="E9D505F8FC39CF44814078A38FB6546E">
    <w:name w:val="E9D505F8FC39CF44814078A38FB6546E"/>
    <w:rsid w:val="00265F98"/>
  </w:style>
  <w:style w:type="paragraph" w:customStyle="1" w:styleId="140D4534F25E894EB5E9B427099CED94">
    <w:name w:val="140D4534F25E894EB5E9B427099CED94"/>
    <w:rsid w:val="00265F98"/>
  </w:style>
  <w:style w:type="paragraph" w:customStyle="1" w:styleId="C72F7F5A06EC2D409A6469B8878D3DAA">
    <w:name w:val="C72F7F5A06EC2D409A6469B8878D3DAA"/>
    <w:rsid w:val="00265F98"/>
  </w:style>
  <w:style w:type="paragraph" w:customStyle="1" w:styleId="520299E59077B541A25712007AF50666">
    <w:name w:val="520299E59077B541A25712007AF50666"/>
    <w:rsid w:val="00265F98"/>
  </w:style>
  <w:style w:type="paragraph" w:customStyle="1" w:styleId="213C689AC83E8C4CAA411B7BD4F1B2A5">
    <w:name w:val="213C689AC83E8C4CAA411B7BD4F1B2A5"/>
    <w:rsid w:val="00265F98"/>
  </w:style>
  <w:style w:type="paragraph" w:customStyle="1" w:styleId="A471832C8E33EE42AFE205495930FCA1">
    <w:name w:val="A471832C8E33EE42AFE205495930FCA1"/>
    <w:rsid w:val="00265F9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allowPNG/>
</w:webSettings>
</file>

<file path=word/theme/theme1.xml><?xml version="1.0" encoding="utf-8"?>
<a:theme xmlns:a="http://schemas.openxmlformats.org/drawingml/2006/main" name="View">
  <a:themeElements>
    <a:clrScheme name="View">
      <a:dk1>
        <a:srgbClr val="000000"/>
      </a:dk1>
      <a:lt1>
        <a:srgbClr val="FFFFFF"/>
      </a:lt1>
      <a:dk2>
        <a:srgbClr val="46464A"/>
      </a:dk2>
      <a:lt2>
        <a:srgbClr val="D6D3CC"/>
      </a:lt2>
      <a:accent1>
        <a:srgbClr val="6F6F74"/>
      </a:accent1>
      <a:accent2>
        <a:srgbClr val="92A9B9"/>
      </a:accent2>
      <a:accent3>
        <a:srgbClr val="A7B789"/>
      </a:accent3>
      <a:accent4>
        <a:srgbClr val="B9A489"/>
      </a:accent4>
      <a:accent5>
        <a:srgbClr val="8D6374"/>
      </a:accent5>
      <a:accent6>
        <a:srgbClr val="9B7362"/>
      </a:accent6>
      <a:hlink>
        <a:srgbClr val="67AABF"/>
      </a:hlink>
      <a:folHlink>
        <a:srgbClr val="ABAFA5"/>
      </a:folHlink>
    </a:clrScheme>
    <a:fontScheme name="View">
      <a:majorFont>
        <a:latin typeface="Century Schoolbook" panose="020406040505050203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entury Schoolbook" panose="020406040505050203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inorFont>
    </a:fontScheme>
    <a:fmtScheme name="View">
      <a:fillStyleLst>
        <a:solidFill>
          <a:schemeClr val="phClr"/>
        </a:solidFill>
        <a:solidFill>
          <a:schemeClr val="phClr">
            <a:tint val="60000"/>
            <a:satMod val="120000"/>
          </a:schemeClr>
        </a:solidFill>
        <a:solidFill>
          <a:schemeClr val="phClr">
            <a:shade val="75000"/>
            <a:satMod val="160000"/>
          </a:schemeClr>
        </a:solidFill>
      </a:fillStyleLst>
      <a:lnStyleLst>
        <a:ln w="9525" cap="flat" cmpd="sng" algn="ctr">
          <a:solidFill>
            <a:schemeClr val="phClr"/>
          </a:solidFill>
          <a:prstDash val="solid"/>
        </a:ln>
        <a:ln w="13970" cap="flat" cmpd="sng" algn="ctr">
          <a:solidFill>
            <a:schemeClr val="phClr"/>
          </a:solidFill>
          <a:prstDash val="solid"/>
        </a:ln>
        <a:ln w="17145" cap="flat" cmpd="sng" algn="ctr">
          <a:solidFill>
            <a:schemeClr val="phClr">
              <a:shade val="95000"/>
              <a:alpha val="95000"/>
              <a:satMod val="150000"/>
            </a:schemeClr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50800" dist="15240" dir="5400000" algn="tl" rotWithShape="0">
              <a:srgbClr val="000000">
                <a:alpha val="75000"/>
              </a:srgbClr>
            </a:outerShdw>
          </a:effectLst>
          <a:scene3d>
            <a:camera prst="orthographicFront">
              <a:rot lat="0" lon="0" rev="0"/>
            </a:camera>
            <a:lightRig rig="brightRoom" dir="tl"/>
          </a:scene3d>
          <a:sp3d contourW="9525" prstMaterial="flat">
            <a:bevelT w="0" h="0" prst="coolSlant"/>
            <a:contourClr>
              <a:schemeClr val="phClr">
                <a:shade val="35000"/>
                <a:satMod val="130000"/>
              </a:schemeClr>
            </a:contourClr>
          </a:sp3d>
        </a:effectStyle>
        <a:effectStyle>
          <a:effectLst>
            <a:outerShdw blurRad="76200" dist="25400" dir="5400000" algn="tl" rotWithShape="0">
              <a:srgbClr val="000000">
                <a:alpha val="55000"/>
              </a:srgbClr>
            </a:outerShdw>
          </a:effectLst>
          <a:scene3d>
            <a:camera prst="orthographicFront">
              <a:rot lat="0" lon="0" rev="0"/>
            </a:camera>
            <a:lightRig rig="brightRoom" dir="tl"/>
          </a:scene3d>
          <a:sp3d contourW="19050" prstMaterial="flat">
            <a:bevelT w="0" h="0" prst="coolSlant"/>
            <a:contourClr>
              <a:schemeClr val="phClr">
                <a:shade val="25000"/>
                <a:satMod val="140000"/>
              </a:schemeClr>
            </a:contourClr>
          </a:sp3d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4000"/>
                <a:shade val="98000"/>
                <a:satMod val="130000"/>
                <a:lumMod val="102000"/>
              </a:schemeClr>
            </a:gs>
            <a:gs pos="100000">
              <a:schemeClr val="phClr">
                <a:tint val="98000"/>
                <a:shade val="78000"/>
                <a:satMod val="140000"/>
              </a:schemeClr>
            </a:gs>
          </a:gsLst>
          <a:path path="circle">
            <a:fillToRect l="100000" t="100000" r="100000" b="100000"/>
          </a:path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View" id="{BA0EB5A6-F2D4-4F82-977B-64ADEE4A2A69}" vid="{3969A8A2-35DB-4E3B-8885-16FD20568674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3163B538-CBB4-CE46-8515-237A49B1BB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Basic resume (Timeless design).dotx</Template>
  <TotalTime>22</TotalTime>
  <Pages>2</Pages>
  <Words>174</Words>
  <Characters>997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Amanda Bentley</dc:creator>
  <cp:keywords>Website</cp:keywords>
  <dc:description/>
  <cp:lastModifiedBy>Amanda Bentley</cp:lastModifiedBy>
  <cp:revision>6</cp:revision>
  <cp:lastPrinted>2017-03-07T23:49:00Z</cp:lastPrinted>
  <dcterms:created xsi:type="dcterms:W3CDTF">2017-10-09T23:47:00Z</dcterms:created>
  <dcterms:modified xsi:type="dcterms:W3CDTF">2018-07-11T14:11:00Z</dcterms:modified>
</cp:coreProperties>
</file>