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69B0" w:rsidRPr="00A219F6" w:rsidRDefault="00A219F6" w:rsidP="004469B0">
      <w:pPr>
        <w:pStyle w:val="Title"/>
        <w:rPr>
          <w:sz w:val="28"/>
          <w:szCs w:val="28"/>
        </w:rPr>
      </w:pPr>
      <w:r w:rsidRPr="00A219F6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                                           </w:t>
      </w:r>
      <w:r w:rsidR="004469B0" w:rsidRPr="00A219F6">
        <w:rPr>
          <w:sz w:val="28"/>
          <w:szCs w:val="28"/>
        </w:rPr>
        <w:t>Venkat V. Rao</w:t>
      </w:r>
    </w:p>
    <w:p w:rsidR="004469B0" w:rsidRDefault="004469B0" w:rsidP="004469B0">
      <w:r>
        <w:t xml:space="preserve">                                                     </w:t>
      </w:r>
      <w:r w:rsidR="00741807">
        <w:t xml:space="preserve">            </w:t>
      </w:r>
      <w:r w:rsidR="00741807" w:rsidRPr="00741807">
        <w:t>venkatvrao2020@gmail.com</w:t>
      </w:r>
    </w:p>
    <w:p w:rsidR="004469B0" w:rsidRPr="00110D94" w:rsidRDefault="00110D94" w:rsidP="004469B0">
      <w:pPr>
        <w:rPr>
          <w:b/>
        </w:rPr>
      </w:pPr>
      <w:r w:rsidRPr="00110D94">
        <w:rPr>
          <w:b/>
        </w:rPr>
        <w:t>Education</w:t>
      </w:r>
    </w:p>
    <w:p w:rsidR="00CB298C" w:rsidRDefault="001012A8" w:rsidP="00CB298C">
      <w:r>
        <w:t>Winchester High</w:t>
      </w:r>
      <w:r w:rsidR="00110D94">
        <w:t xml:space="preserve"> Scho</w:t>
      </w:r>
      <w:bookmarkStart w:id="0" w:name="_GoBack"/>
      <w:bookmarkEnd w:id="0"/>
      <w:r w:rsidR="00110D94">
        <w:t>ol</w:t>
      </w:r>
      <w:r>
        <w:t xml:space="preserve"> </w:t>
      </w:r>
      <w:r w:rsidR="00553F1F">
        <w:t>Class of 2020</w:t>
      </w:r>
    </w:p>
    <w:p w:rsidR="001E257C" w:rsidRDefault="001E257C" w:rsidP="001E257C">
      <w:pPr>
        <w:rPr>
          <w:b/>
        </w:rPr>
      </w:pPr>
      <w:r w:rsidRPr="00A04DA7">
        <w:rPr>
          <w:b/>
        </w:rPr>
        <w:t>Computer Science</w:t>
      </w:r>
    </w:p>
    <w:p w:rsidR="001E257C" w:rsidRDefault="001E257C" w:rsidP="001E257C">
      <w:r>
        <w:t>Silver level in USACO</w:t>
      </w:r>
    </w:p>
    <w:p w:rsidR="001E257C" w:rsidRDefault="001E257C" w:rsidP="001E257C">
      <w:r>
        <w:t>Participated in several hackathons</w:t>
      </w:r>
    </w:p>
    <w:p w:rsidR="00DA0763" w:rsidRDefault="00DA0763" w:rsidP="00DA0763">
      <w:r>
        <w:t xml:space="preserve">Teaching assistant </w:t>
      </w:r>
      <w:r w:rsidR="00553F1F">
        <w:t xml:space="preserve">and web site development for </w:t>
      </w:r>
      <w:proofErr w:type="spellStart"/>
      <w:r w:rsidR="00553F1F">
        <w:t>KTByte</w:t>
      </w:r>
      <w:proofErr w:type="spellEnd"/>
      <w:r>
        <w:t xml:space="preserve"> Lexington </w:t>
      </w:r>
    </w:p>
    <w:p w:rsidR="001E257C" w:rsidRDefault="001E257C" w:rsidP="001E257C">
      <w:r>
        <w:t>Enrolled in Harvard course CS50: Introduction to Computer Science</w:t>
      </w:r>
    </w:p>
    <w:p w:rsidR="001E257C" w:rsidRDefault="001E257C" w:rsidP="001E257C">
      <w:r>
        <w:t>Completed KT Byte and AOPS computer courses</w:t>
      </w:r>
    </w:p>
    <w:p w:rsidR="001E257C" w:rsidRDefault="001E257C" w:rsidP="001E257C">
      <w:r>
        <w:t xml:space="preserve">Can program in C, C++, Java, </w:t>
      </w:r>
      <w:r w:rsidR="00DA0763">
        <w:t xml:space="preserve">JavaScript, </w:t>
      </w:r>
      <w:r>
        <w:t>Python, BASIC, and Scratch</w:t>
      </w:r>
    </w:p>
    <w:p w:rsidR="00A219F6" w:rsidRDefault="00CB298C" w:rsidP="00CB298C">
      <w:pPr>
        <w:rPr>
          <w:b/>
        </w:rPr>
      </w:pPr>
      <w:r w:rsidRPr="00110D94">
        <w:rPr>
          <w:b/>
        </w:rPr>
        <w:t xml:space="preserve">Achievements and Awards </w:t>
      </w:r>
    </w:p>
    <w:p w:rsidR="00553F1F" w:rsidRDefault="00553F1F" w:rsidP="001E257C">
      <w:r>
        <w:t>5 on AP Calculus BC</w:t>
      </w:r>
    </w:p>
    <w:p w:rsidR="001E257C" w:rsidRDefault="00553F1F" w:rsidP="001E257C">
      <w:r>
        <w:t>800 on SAT Math Level II</w:t>
      </w:r>
      <w:r w:rsidR="00A244B0">
        <w:t xml:space="preserve"> </w:t>
      </w:r>
    </w:p>
    <w:p w:rsidR="00CB298C" w:rsidRDefault="00CB298C" w:rsidP="00CB298C">
      <w:r>
        <w:t>Qualified for Study of Exceptional Talent</w:t>
      </w:r>
    </w:p>
    <w:p w:rsidR="00E81127" w:rsidRPr="007842C5" w:rsidRDefault="00E81127" w:rsidP="00E81127">
      <w:r>
        <w:t>Gold Medal, National French Contest 2017</w:t>
      </w:r>
    </w:p>
    <w:p w:rsidR="001E257C" w:rsidRDefault="001E257C" w:rsidP="001E257C">
      <w:pPr>
        <w:rPr>
          <w:b/>
        </w:rPr>
      </w:pPr>
      <w:r>
        <w:rPr>
          <w:b/>
        </w:rPr>
        <w:t>Volunteer</w:t>
      </w:r>
      <w:r w:rsidRPr="00110D94">
        <w:rPr>
          <w:b/>
        </w:rPr>
        <w:t xml:space="preserve"> Work</w:t>
      </w:r>
    </w:p>
    <w:p w:rsidR="001E257C" w:rsidRDefault="001E257C" w:rsidP="001E257C">
      <w:r>
        <w:t>Tutors children in surrounding communi</w:t>
      </w:r>
      <w:r w:rsidR="00553F1F">
        <w:t>ty in math</w:t>
      </w:r>
    </w:p>
    <w:p w:rsidR="001669B1" w:rsidRDefault="001669B1" w:rsidP="001E257C">
      <w:r>
        <w:t>V</w:t>
      </w:r>
      <w:r w:rsidR="00553F1F">
        <w:t>olunteer at Salter health care n</w:t>
      </w:r>
      <w:r>
        <w:t xml:space="preserve">ursing home for seniors in Winchester </w:t>
      </w:r>
    </w:p>
    <w:p w:rsidR="001E257C" w:rsidRPr="00CB298C" w:rsidRDefault="001E257C" w:rsidP="001E257C">
      <w:pPr>
        <w:rPr>
          <w:b/>
        </w:rPr>
      </w:pPr>
      <w:r>
        <w:t>Maintained web site of Winchester Jenks Center for seniors</w:t>
      </w:r>
    </w:p>
    <w:p w:rsidR="00CB298C" w:rsidRDefault="00CB298C" w:rsidP="00CB298C">
      <w:pPr>
        <w:rPr>
          <w:b/>
        </w:rPr>
      </w:pPr>
      <w:r w:rsidRPr="00110D94">
        <w:rPr>
          <w:b/>
        </w:rPr>
        <w:t>Activities</w:t>
      </w:r>
    </w:p>
    <w:p w:rsidR="001669B1" w:rsidRPr="00110D94" w:rsidRDefault="001669B1" w:rsidP="00CB298C">
      <w:pPr>
        <w:rPr>
          <w:b/>
        </w:rPr>
      </w:pPr>
      <w:r>
        <w:t xml:space="preserve">MIT </w:t>
      </w:r>
      <w:proofErr w:type="spellStart"/>
      <w:r>
        <w:t>LLCipher</w:t>
      </w:r>
      <w:proofErr w:type="spellEnd"/>
      <w:r>
        <w:t xml:space="preserve"> summer program in cryptography 2017</w:t>
      </w:r>
    </w:p>
    <w:p w:rsidR="00CB298C" w:rsidRDefault="00CB298C" w:rsidP="00CB298C">
      <w:r>
        <w:t xml:space="preserve">Math Club at Middle School </w:t>
      </w:r>
      <w:r w:rsidR="00521379">
        <w:t>and High School 2014-2017</w:t>
      </w:r>
      <w:r>
        <w:t xml:space="preserve"> </w:t>
      </w:r>
    </w:p>
    <w:p w:rsidR="00553F1F" w:rsidRDefault="00553F1F" w:rsidP="00CB298C">
      <w:r>
        <w:t>Wolfram High School Summer Camp 2018</w:t>
      </w:r>
    </w:p>
    <w:p w:rsidR="001E257C" w:rsidRDefault="001E257C" w:rsidP="00CB298C">
      <w:proofErr w:type="spellStart"/>
      <w:r>
        <w:t>Botball</w:t>
      </w:r>
      <w:proofErr w:type="spellEnd"/>
      <w:r>
        <w:t xml:space="preserve"> Educational Robotics Club</w:t>
      </w:r>
      <w:r w:rsidR="001669B1">
        <w:t xml:space="preserve"> </w:t>
      </w:r>
    </w:p>
    <w:p w:rsidR="001E257C" w:rsidRDefault="001E257C" w:rsidP="00CB298C">
      <w:r>
        <w:t>Computer Science Club</w:t>
      </w:r>
    </w:p>
    <w:p w:rsidR="00CB298C" w:rsidRDefault="00521379" w:rsidP="00CB298C">
      <w:r>
        <w:t>Chorus 2014-2017</w:t>
      </w:r>
      <w:r w:rsidR="00CB298C">
        <w:t xml:space="preserve"> </w:t>
      </w:r>
      <w:r>
        <w:t>– sang at Carnegie Hall in National Youth Choir</w:t>
      </w:r>
    </w:p>
    <w:p w:rsidR="00CB298C" w:rsidRDefault="00CB298C" w:rsidP="00CB298C">
      <w:r>
        <w:t>Tae Kwon Do 1</w:t>
      </w:r>
      <w:r w:rsidRPr="00110D94">
        <w:rPr>
          <w:vertAlign w:val="superscript"/>
        </w:rPr>
        <w:t>st</w:t>
      </w:r>
      <w:r>
        <w:t xml:space="preserve"> degree black belt</w:t>
      </w:r>
    </w:p>
    <w:p w:rsidR="001669B1" w:rsidRDefault="001669B1" w:rsidP="001669B1">
      <w:r>
        <w:t>Piano lessons 2010-current</w:t>
      </w:r>
    </w:p>
    <w:p w:rsidR="00110D94" w:rsidRPr="001E257C" w:rsidRDefault="001669B1" w:rsidP="004469B0">
      <w:r>
        <w:t xml:space="preserve">swimming, tennis, chess </w:t>
      </w:r>
    </w:p>
    <w:sectPr w:rsidR="00110D94" w:rsidRPr="001E257C">
      <w:footerReference w:type="default" r:id="rId9"/>
      <w:pgSz w:w="12240" w:h="15840"/>
      <w:pgMar w:top="1296" w:right="1440" w:bottom="144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3E78" w:rsidRDefault="00943E78">
      <w:pPr>
        <w:spacing w:after="0"/>
      </w:pPr>
      <w:r>
        <w:separator/>
      </w:r>
    </w:p>
  </w:endnote>
  <w:endnote w:type="continuationSeparator" w:id="0">
    <w:p w:rsidR="00943E78" w:rsidRDefault="00943E7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90AE2" w:rsidRDefault="00145840">
    <w:pPr>
      <w:pStyle w:val="Foo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DA0763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3E78" w:rsidRDefault="00943E78">
      <w:pPr>
        <w:spacing w:after="0"/>
      </w:pPr>
      <w:r>
        <w:separator/>
      </w:r>
    </w:p>
  </w:footnote>
  <w:footnote w:type="continuationSeparator" w:id="0">
    <w:p w:rsidR="00943E78" w:rsidRDefault="00943E7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70FC019A"/>
    <w:lvl w:ilvl="0">
      <w:start w:val="1"/>
      <w:numFmt w:val="bullet"/>
      <w:pStyle w:val="ListBullet"/>
      <w:lvlText w:val="·"/>
      <w:lvlJc w:val="left"/>
      <w:pPr>
        <w:tabs>
          <w:tab w:val="num" w:pos="144"/>
        </w:tabs>
        <w:ind w:left="144" w:hanging="144"/>
      </w:pPr>
      <w:rPr>
        <w:rFonts w:ascii="Cambria" w:hAnsi="Cambria"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0"/>
    <w:lvlOverride w:ilvl="0">
      <w:startOverride w:val="1"/>
    </w:lvlOverride>
  </w:num>
  <w:num w:numId="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69B0"/>
    <w:rsid w:val="000B2150"/>
    <w:rsid w:val="001012A8"/>
    <w:rsid w:val="00110D94"/>
    <w:rsid w:val="00145840"/>
    <w:rsid w:val="001669B1"/>
    <w:rsid w:val="001E257C"/>
    <w:rsid w:val="0020052E"/>
    <w:rsid w:val="003058C0"/>
    <w:rsid w:val="004469B0"/>
    <w:rsid w:val="00521379"/>
    <w:rsid w:val="00553F1F"/>
    <w:rsid w:val="005E6128"/>
    <w:rsid w:val="0067370E"/>
    <w:rsid w:val="00676017"/>
    <w:rsid w:val="00741807"/>
    <w:rsid w:val="007842C5"/>
    <w:rsid w:val="00943E78"/>
    <w:rsid w:val="00990AE2"/>
    <w:rsid w:val="009A2295"/>
    <w:rsid w:val="00A04DA7"/>
    <w:rsid w:val="00A146F2"/>
    <w:rsid w:val="00A219F6"/>
    <w:rsid w:val="00A244B0"/>
    <w:rsid w:val="00B90069"/>
    <w:rsid w:val="00CB298C"/>
    <w:rsid w:val="00CD1236"/>
    <w:rsid w:val="00D24E88"/>
    <w:rsid w:val="00D42059"/>
    <w:rsid w:val="00D433CE"/>
    <w:rsid w:val="00DA0763"/>
    <w:rsid w:val="00E046D6"/>
    <w:rsid w:val="00E81127"/>
    <w:rsid w:val="00ED3615"/>
    <w:rsid w:val="00F90F45"/>
    <w:rsid w:val="00FC7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5204F6"/>
  <w15:chartTrackingRefBased/>
  <w15:docId w15:val="{661573C7-9A8C-4EAD-ACE2-17384E0B2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2" w:unhideWhenUsed="1"/>
    <w:lsdException w:name="Signature" w:semiHidden="1" w:uiPriority="2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iPriority="2" w:unhideWhenUsed="1"/>
    <w:lsdException w:name="Date" w:semiHidden="1" w:uiPriority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469B0"/>
  </w:style>
  <w:style w:type="paragraph" w:styleId="Heading1">
    <w:name w:val="heading 1"/>
    <w:basedOn w:val="Normal"/>
    <w:next w:val="Normal"/>
    <w:link w:val="Heading1Char"/>
    <w:uiPriority w:val="9"/>
    <w:qFormat/>
    <w:rsid w:val="004469B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A7B88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469B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A7B88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469B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C525B" w:themeColor="accent1" w:themeShade="80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469B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A7B88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469B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A7B88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469B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C525B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469B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C525B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469B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469B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4469B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469B0"/>
    <w:rPr>
      <w:rFonts w:asciiTheme="majorHAnsi" w:eastAsiaTheme="majorEastAsia" w:hAnsiTheme="majorHAnsi" w:cstheme="majorBidi"/>
      <w:spacing w:val="-10"/>
      <w:sz w:val="56"/>
      <w:szCs w:val="56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SectionHeading">
    <w:name w:val="Section Heading"/>
    <w:basedOn w:val="Normal"/>
    <w:next w:val="Normal"/>
    <w:uiPriority w:val="1"/>
    <w:pPr>
      <w:spacing w:before="500" w:after="100"/>
    </w:pPr>
    <w:rPr>
      <w:rFonts w:asciiTheme="majorHAnsi" w:eastAsiaTheme="majorEastAsia" w:hAnsiTheme="majorHAnsi" w:cstheme="majorBidi"/>
      <w:b/>
      <w:bCs/>
      <w:color w:val="39A5B7" w:themeColor="accent1"/>
      <w:sz w:val="24"/>
    </w:rPr>
  </w:style>
  <w:style w:type="paragraph" w:styleId="ListBullet">
    <w:name w:val="List Bullet"/>
    <w:basedOn w:val="Normal"/>
    <w:uiPriority w:val="1"/>
    <w:unhideWhenUsed/>
    <w:pPr>
      <w:numPr>
        <w:numId w:val="1"/>
      </w:numPr>
      <w:spacing w:after="80"/>
    </w:pPr>
  </w:style>
  <w:style w:type="paragraph" w:customStyle="1" w:styleId="Subsection">
    <w:name w:val="Subsection"/>
    <w:basedOn w:val="Normal"/>
    <w:uiPriority w:val="1"/>
    <w:pPr>
      <w:spacing w:before="280" w:after="120"/>
    </w:pPr>
    <w:rPr>
      <w:b/>
      <w:bCs/>
      <w:caps/>
      <w:color w:val="262626" w:themeColor="text1" w:themeTint="D9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pPr>
      <w:spacing w:after="0"/>
      <w:jc w:val="right"/>
    </w:pPr>
    <w:rPr>
      <w:color w:val="39A5B7" w:themeColor="accent1"/>
    </w:rPr>
  </w:style>
  <w:style w:type="character" w:customStyle="1" w:styleId="FooterChar">
    <w:name w:val="Footer Char"/>
    <w:basedOn w:val="DefaultParagraphFont"/>
    <w:link w:val="Footer"/>
    <w:uiPriority w:val="99"/>
    <w:rPr>
      <w:color w:val="39A5B7" w:themeColor="accent1"/>
    </w:rPr>
  </w:style>
  <w:style w:type="paragraph" w:styleId="Date">
    <w:name w:val="Date"/>
    <w:basedOn w:val="Normal"/>
    <w:next w:val="Normal"/>
    <w:link w:val="DateChar"/>
    <w:uiPriority w:val="1"/>
    <w:unhideWhenUsed/>
    <w:pPr>
      <w:spacing w:before="720"/>
      <w:contextualSpacing/>
    </w:pPr>
    <w:rPr>
      <w:b/>
      <w:bCs/>
      <w:color w:val="0D0D0D" w:themeColor="text1" w:themeTint="F2"/>
    </w:rPr>
  </w:style>
  <w:style w:type="character" w:customStyle="1" w:styleId="DateChar">
    <w:name w:val="Date Char"/>
    <w:basedOn w:val="DefaultParagraphFont"/>
    <w:link w:val="Date"/>
    <w:uiPriority w:val="1"/>
    <w:rPr>
      <w:b/>
      <w:bCs/>
      <w:color w:val="0D0D0D" w:themeColor="text1" w:themeTint="F2"/>
    </w:rPr>
  </w:style>
  <w:style w:type="paragraph" w:customStyle="1" w:styleId="Address">
    <w:name w:val="Address"/>
    <w:basedOn w:val="Normal"/>
    <w:uiPriority w:val="1"/>
    <w:pPr>
      <w:spacing w:line="336" w:lineRule="auto"/>
      <w:contextualSpacing/>
    </w:pPr>
  </w:style>
  <w:style w:type="paragraph" w:styleId="Salutation">
    <w:name w:val="Salutation"/>
    <w:basedOn w:val="Normal"/>
    <w:next w:val="Normal"/>
    <w:link w:val="SalutationChar"/>
    <w:uiPriority w:val="2"/>
    <w:unhideWhenUsed/>
    <w:pPr>
      <w:spacing w:before="800" w:after="180"/>
    </w:pPr>
    <w:rPr>
      <w:b/>
      <w:bCs/>
      <w:color w:val="0D0D0D" w:themeColor="text1" w:themeTint="F2"/>
    </w:rPr>
  </w:style>
  <w:style w:type="character" w:customStyle="1" w:styleId="SalutationChar">
    <w:name w:val="Salutation Char"/>
    <w:basedOn w:val="DefaultParagraphFont"/>
    <w:link w:val="Salutation"/>
    <w:uiPriority w:val="2"/>
    <w:rPr>
      <w:b/>
      <w:bCs/>
      <w:color w:val="0D0D0D" w:themeColor="text1" w:themeTint="F2"/>
    </w:rPr>
  </w:style>
  <w:style w:type="paragraph" w:styleId="Closing">
    <w:name w:val="Closing"/>
    <w:basedOn w:val="Normal"/>
    <w:next w:val="Signature"/>
    <w:link w:val="ClosingChar"/>
    <w:uiPriority w:val="2"/>
    <w:unhideWhenUsed/>
    <w:pPr>
      <w:spacing w:before="720" w:after="0"/>
    </w:pPr>
    <w:rPr>
      <w:b/>
      <w:bCs/>
      <w:color w:val="0D0D0D" w:themeColor="text1" w:themeTint="F2"/>
    </w:rPr>
  </w:style>
  <w:style w:type="character" w:customStyle="1" w:styleId="ClosingChar">
    <w:name w:val="Closing Char"/>
    <w:basedOn w:val="DefaultParagraphFont"/>
    <w:link w:val="Closing"/>
    <w:uiPriority w:val="2"/>
    <w:rPr>
      <w:b/>
      <w:bCs/>
      <w:color w:val="0D0D0D" w:themeColor="text1" w:themeTint="F2"/>
    </w:rPr>
  </w:style>
  <w:style w:type="paragraph" w:styleId="Signature">
    <w:name w:val="Signature"/>
    <w:basedOn w:val="Normal"/>
    <w:link w:val="SignatureChar"/>
    <w:uiPriority w:val="2"/>
    <w:unhideWhenUsed/>
    <w:pPr>
      <w:spacing w:before="1080"/>
      <w:contextualSpacing/>
    </w:pPr>
    <w:rPr>
      <w:b/>
      <w:bCs/>
      <w:color w:val="0D0D0D" w:themeColor="text1" w:themeTint="F2"/>
    </w:rPr>
  </w:style>
  <w:style w:type="character" w:customStyle="1" w:styleId="SignatureChar">
    <w:name w:val="Signature Char"/>
    <w:basedOn w:val="DefaultParagraphFont"/>
    <w:link w:val="Signature"/>
    <w:uiPriority w:val="2"/>
    <w:rPr>
      <w:b/>
      <w:bCs/>
      <w:color w:val="0D0D0D" w:themeColor="text1" w:themeTint="F2"/>
    </w:rPr>
  </w:style>
  <w:style w:type="character" w:customStyle="1" w:styleId="Heading1Char">
    <w:name w:val="Heading 1 Char"/>
    <w:basedOn w:val="DefaultParagraphFont"/>
    <w:link w:val="Heading1"/>
    <w:uiPriority w:val="9"/>
    <w:rsid w:val="004469B0"/>
    <w:rPr>
      <w:rFonts w:asciiTheme="majorHAnsi" w:eastAsiaTheme="majorEastAsia" w:hAnsiTheme="majorHAnsi" w:cstheme="majorBidi"/>
      <w:color w:val="2A7B88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469B0"/>
    <w:rPr>
      <w:rFonts w:asciiTheme="majorHAnsi" w:eastAsiaTheme="majorEastAsia" w:hAnsiTheme="majorHAnsi" w:cstheme="majorBidi"/>
      <w:color w:val="2A7B88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469B0"/>
    <w:rPr>
      <w:rFonts w:asciiTheme="majorHAnsi" w:eastAsiaTheme="majorEastAsia" w:hAnsiTheme="majorHAnsi" w:cstheme="majorBidi"/>
      <w:color w:val="1C525B" w:themeColor="accent1" w:themeShade="8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469B0"/>
    <w:rPr>
      <w:rFonts w:asciiTheme="majorHAnsi" w:eastAsiaTheme="majorEastAsia" w:hAnsiTheme="majorHAnsi" w:cstheme="majorBidi"/>
      <w:i/>
      <w:iCs/>
      <w:color w:val="2A7B88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469B0"/>
    <w:rPr>
      <w:rFonts w:asciiTheme="majorHAnsi" w:eastAsiaTheme="majorEastAsia" w:hAnsiTheme="majorHAnsi" w:cstheme="majorBidi"/>
      <w:color w:val="2A7B88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469B0"/>
    <w:rPr>
      <w:rFonts w:asciiTheme="majorHAnsi" w:eastAsiaTheme="majorEastAsia" w:hAnsiTheme="majorHAnsi" w:cstheme="majorBidi"/>
      <w:color w:val="1C525B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469B0"/>
    <w:rPr>
      <w:rFonts w:asciiTheme="majorHAnsi" w:eastAsiaTheme="majorEastAsia" w:hAnsiTheme="majorHAnsi" w:cstheme="majorBidi"/>
      <w:i/>
      <w:iCs/>
      <w:color w:val="1C525B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469B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469B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4469B0"/>
    <w:pPr>
      <w:spacing w:after="200" w:line="240" w:lineRule="auto"/>
    </w:pPr>
    <w:rPr>
      <w:i/>
      <w:iCs/>
      <w:color w:val="4D4D4D" w:themeColor="text2"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4469B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4469B0"/>
    <w:rPr>
      <w:color w:val="5A5A5A" w:themeColor="text1" w:themeTint="A5"/>
      <w:spacing w:val="15"/>
    </w:rPr>
  </w:style>
  <w:style w:type="character" w:styleId="Strong">
    <w:name w:val="Strong"/>
    <w:basedOn w:val="DefaultParagraphFont"/>
    <w:uiPriority w:val="22"/>
    <w:qFormat/>
    <w:rsid w:val="004469B0"/>
    <w:rPr>
      <w:b/>
      <w:bCs/>
      <w:color w:val="auto"/>
    </w:rPr>
  </w:style>
  <w:style w:type="character" w:styleId="Emphasis">
    <w:name w:val="Emphasis"/>
    <w:basedOn w:val="DefaultParagraphFont"/>
    <w:uiPriority w:val="20"/>
    <w:qFormat/>
    <w:rsid w:val="004469B0"/>
    <w:rPr>
      <w:i/>
      <w:iCs/>
      <w:color w:val="auto"/>
    </w:rPr>
  </w:style>
  <w:style w:type="paragraph" w:styleId="NoSpacing">
    <w:name w:val="No Spacing"/>
    <w:uiPriority w:val="1"/>
    <w:qFormat/>
    <w:rsid w:val="004469B0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4469B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469B0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469B0"/>
    <w:pPr>
      <w:pBdr>
        <w:top w:val="single" w:sz="4" w:space="10" w:color="39A5B7" w:themeColor="accent1"/>
        <w:bottom w:val="single" w:sz="4" w:space="10" w:color="39A5B7" w:themeColor="accent1"/>
      </w:pBdr>
      <w:spacing w:before="360" w:after="360"/>
      <w:ind w:left="864" w:right="864"/>
      <w:jc w:val="center"/>
    </w:pPr>
    <w:rPr>
      <w:i/>
      <w:iCs/>
      <w:color w:val="39A5B7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469B0"/>
    <w:rPr>
      <w:i/>
      <w:iCs/>
      <w:color w:val="39A5B7" w:themeColor="accent1"/>
    </w:rPr>
  </w:style>
  <w:style w:type="character" w:styleId="SubtleEmphasis">
    <w:name w:val="Subtle Emphasis"/>
    <w:basedOn w:val="DefaultParagraphFont"/>
    <w:uiPriority w:val="19"/>
    <w:qFormat/>
    <w:rsid w:val="004469B0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4469B0"/>
    <w:rPr>
      <w:i/>
      <w:iCs/>
      <w:color w:val="39A5B7" w:themeColor="accent1"/>
    </w:rPr>
  </w:style>
  <w:style w:type="character" w:styleId="SubtleReference">
    <w:name w:val="Subtle Reference"/>
    <w:basedOn w:val="DefaultParagraphFont"/>
    <w:uiPriority w:val="31"/>
    <w:qFormat/>
    <w:rsid w:val="004469B0"/>
    <w:rPr>
      <w:smallCaps/>
      <w:color w:val="404040" w:themeColor="text1" w:themeTint="BF"/>
    </w:rPr>
  </w:style>
  <w:style w:type="character" w:styleId="IntenseReference">
    <w:name w:val="Intense Reference"/>
    <w:basedOn w:val="DefaultParagraphFont"/>
    <w:uiPriority w:val="32"/>
    <w:qFormat/>
    <w:rsid w:val="004469B0"/>
    <w:rPr>
      <w:b/>
      <w:bCs/>
      <w:smallCaps/>
      <w:color w:val="39A5B7" w:themeColor="accent1"/>
      <w:spacing w:val="5"/>
    </w:rPr>
  </w:style>
  <w:style w:type="character" w:styleId="BookTitle">
    <w:name w:val="Book Title"/>
    <w:basedOn w:val="DefaultParagraphFont"/>
    <w:uiPriority w:val="33"/>
    <w:qFormat/>
    <w:rsid w:val="004469B0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469B0"/>
    <w:pPr>
      <w:outlineLvl w:val="9"/>
    </w:pPr>
  </w:style>
  <w:style w:type="character" w:styleId="Hyperlink">
    <w:name w:val="Hyperlink"/>
    <w:basedOn w:val="DefaultParagraphFont"/>
    <w:uiPriority w:val="99"/>
    <w:unhideWhenUsed/>
    <w:rsid w:val="004469B0"/>
    <w:rPr>
      <w:color w:val="39A5B7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vek\AppData\Roaming\Microsoft\Templates\Resume%20(color).dotx" TargetMode="External"/></Relationships>
</file>

<file path=word/theme/theme1.xml><?xml version="1.0" encoding="utf-8"?>
<a:theme xmlns:a="http://schemas.openxmlformats.org/drawingml/2006/main" name="Office Theme">
  <a:themeElements>
    <a:clrScheme name="Resume">
      <a:dk1>
        <a:sysClr val="windowText" lastClr="000000"/>
      </a:dk1>
      <a:lt1>
        <a:sysClr val="window" lastClr="FFFFFF"/>
      </a:lt1>
      <a:dk2>
        <a:srgbClr val="4D4D4D"/>
      </a:dk2>
      <a:lt2>
        <a:srgbClr val="E4E3E2"/>
      </a:lt2>
      <a:accent1>
        <a:srgbClr val="39A5B7"/>
      </a:accent1>
      <a:accent2>
        <a:srgbClr val="8DBB70"/>
      </a:accent2>
      <a:accent3>
        <a:srgbClr val="F0BB44"/>
      </a:accent3>
      <a:accent4>
        <a:srgbClr val="F24F4F"/>
      </a:accent4>
      <a:accent5>
        <a:srgbClr val="A3648B"/>
      </a:accent5>
      <a:accent6>
        <a:srgbClr val="F8943F"/>
      </a:accent6>
      <a:hlink>
        <a:srgbClr val="39A5B7"/>
      </a:hlink>
      <a:folHlink>
        <a:srgbClr val="A3648B"/>
      </a:folHlink>
    </a:clrScheme>
    <a:fontScheme name="Cambria">
      <a:majorFont>
        <a:latin typeface="Cambria"/>
        <a:ea typeface=""/>
        <a:cs typeface=""/>
      </a:majorFont>
      <a:minorFont>
        <a:latin typeface="Cambri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392 </CompanyAddress>
  <CompanyPhone/>
  <CompanyFax/>
  <CompanyEmail>ENKAT </CompanyEmail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5431C3B-1C29-4CFE-8693-96D0EE2863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Resume (color)</Template>
  <TotalTime>1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Venkat  V. Rao.</dc:creator>
  <cp:keywords/>
  <dc:description/>
  <cp:lastModifiedBy>Venkat Rao</cp:lastModifiedBy>
  <cp:revision>2</cp:revision>
  <dcterms:created xsi:type="dcterms:W3CDTF">2018-07-13T13:27:00Z</dcterms:created>
  <dcterms:modified xsi:type="dcterms:W3CDTF">2018-07-13T13:27:00Z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TC029188809991</vt:lpwstr>
  </property>
</Properties>
</file>